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352D5" w14:textId="77777777" w:rsidR="00A817F0" w:rsidRDefault="00A817F0" w:rsidP="00A817F0">
      <w:pPr>
        <w:ind w:left="-90" w:hanging="360"/>
        <w:jc w:val="right"/>
        <w:rPr>
          <w:rFonts w:ascii="Source Serif Pro" w:hAnsi="Source Serif Pro"/>
          <w:i/>
          <w:iCs/>
          <w:sz w:val="100"/>
          <w:szCs w:val="100"/>
        </w:rPr>
      </w:pPr>
    </w:p>
    <w:p w14:paraId="02BD7B24" w14:textId="77777777" w:rsidR="00A817F0" w:rsidRDefault="00A817F0" w:rsidP="00A817F0">
      <w:pPr>
        <w:ind w:left="-90" w:hanging="360"/>
        <w:jc w:val="right"/>
        <w:rPr>
          <w:rFonts w:ascii="Source Serif Pro" w:hAnsi="Source Serif Pro"/>
          <w:i/>
          <w:iCs/>
          <w:sz w:val="100"/>
          <w:szCs w:val="100"/>
        </w:rPr>
      </w:pPr>
    </w:p>
    <w:p w14:paraId="3A29CBAD" w14:textId="62565776" w:rsidR="005011A0" w:rsidRDefault="00D326DA" w:rsidP="00A817F0">
      <w:pPr>
        <w:ind w:left="-90" w:hanging="360"/>
        <w:jc w:val="right"/>
        <w:rPr>
          <w:rFonts w:ascii="Source Serif Pro" w:hAnsi="Source Serif Pro"/>
          <w:i/>
          <w:iCs/>
          <w:sz w:val="100"/>
          <w:szCs w:val="100"/>
        </w:rPr>
      </w:pPr>
      <w:r>
        <w:rPr>
          <w:rFonts w:ascii="Source Serif Pro" w:hAnsi="Source Serif Pro"/>
          <w:i/>
          <w:iCs/>
          <w:sz w:val="100"/>
          <w:szCs w:val="100"/>
        </w:rPr>
        <w:t>Provider Access Policy</w:t>
      </w:r>
    </w:p>
    <w:p w14:paraId="70777D25" w14:textId="77777777" w:rsidR="00043F1F" w:rsidRDefault="00043F1F" w:rsidP="00A817F0">
      <w:pPr>
        <w:ind w:left="-90" w:hanging="360"/>
        <w:jc w:val="right"/>
        <w:rPr>
          <w:rFonts w:ascii="Source Serif Pro" w:hAnsi="Source Serif Pro"/>
          <w:i/>
          <w:iCs/>
          <w:sz w:val="100"/>
          <w:szCs w:val="100"/>
        </w:rPr>
      </w:pPr>
    </w:p>
    <w:p w14:paraId="3308E85B" w14:textId="77777777" w:rsidR="00043F1F" w:rsidRDefault="00043F1F" w:rsidP="00A817F0">
      <w:pPr>
        <w:ind w:left="-90" w:hanging="360"/>
        <w:jc w:val="right"/>
        <w:rPr>
          <w:rFonts w:ascii="Source Serif Pro" w:hAnsi="Source Serif Pro"/>
          <w:i/>
          <w:iCs/>
          <w:sz w:val="100"/>
          <w:szCs w:val="100"/>
        </w:rPr>
      </w:pPr>
    </w:p>
    <w:p w14:paraId="77C6C4E5" w14:textId="77777777" w:rsidR="00043F1F" w:rsidRDefault="00043F1F" w:rsidP="00043F1F">
      <w:pPr>
        <w:pStyle w:val="p1"/>
        <w:rPr>
          <w:sz w:val="21"/>
          <w:szCs w:val="21"/>
        </w:rPr>
      </w:pPr>
    </w:p>
    <w:p w14:paraId="1F7C7D3B" w14:textId="77777777" w:rsidR="00B80E9A" w:rsidRDefault="00B80E9A" w:rsidP="00043F1F">
      <w:pPr>
        <w:pStyle w:val="p1"/>
        <w:rPr>
          <w:rFonts w:ascii="Source Serif Pro" w:hAnsi="Source Serif Pro"/>
          <w:i/>
          <w:iCs/>
          <w:sz w:val="100"/>
          <w:szCs w:val="100"/>
        </w:rPr>
      </w:pPr>
    </w:p>
    <w:p w14:paraId="05DCF39D" w14:textId="77777777" w:rsidR="00B80E9A" w:rsidRPr="00B80E9A" w:rsidRDefault="00B80E9A" w:rsidP="00B80E9A">
      <w:pPr>
        <w:rPr>
          <w:lang w:eastAsia="en-GB"/>
        </w:rPr>
      </w:pPr>
    </w:p>
    <w:p w14:paraId="087A83D6" w14:textId="77777777" w:rsidR="00B80E9A" w:rsidRPr="00B80E9A" w:rsidRDefault="00B80E9A" w:rsidP="00B80E9A">
      <w:pPr>
        <w:rPr>
          <w:lang w:eastAsia="en-GB"/>
        </w:rPr>
      </w:pPr>
    </w:p>
    <w:p w14:paraId="5F206C40" w14:textId="77777777" w:rsidR="00B80E9A" w:rsidRPr="00B80E9A" w:rsidRDefault="00B80E9A" w:rsidP="00B80E9A">
      <w:pPr>
        <w:rPr>
          <w:lang w:eastAsia="en-GB"/>
        </w:rPr>
      </w:pPr>
    </w:p>
    <w:p w14:paraId="79E5C656" w14:textId="77777777" w:rsidR="00B80E9A" w:rsidRPr="00B80E9A" w:rsidRDefault="00B80E9A" w:rsidP="00B80E9A">
      <w:pPr>
        <w:rPr>
          <w:lang w:eastAsia="en-GB"/>
        </w:rPr>
      </w:pPr>
    </w:p>
    <w:p w14:paraId="7EF6D171" w14:textId="77777777" w:rsidR="00B80E9A" w:rsidRDefault="00B80E9A" w:rsidP="00B80E9A">
      <w:pPr>
        <w:rPr>
          <w:lang w:eastAsia="en-GB"/>
        </w:rPr>
      </w:pPr>
    </w:p>
    <w:p w14:paraId="5DCDD429" w14:textId="77777777" w:rsidR="00B80E9A" w:rsidRDefault="00B80E9A" w:rsidP="00B80E9A">
      <w:pPr>
        <w:rPr>
          <w:lang w:eastAsia="en-GB"/>
        </w:rPr>
      </w:pPr>
    </w:p>
    <w:p w14:paraId="3C510954" w14:textId="77777777" w:rsidR="00B80E9A" w:rsidRDefault="005D4740" w:rsidP="00B80E9A">
      <w:pPr>
        <w:rPr>
          <w:lang w:eastAsia="en-GB"/>
        </w:rPr>
      </w:pPr>
      <w:r>
        <w:rPr>
          <w:noProof/>
        </w:rPr>
        <mc:AlternateContent>
          <mc:Choice Requires="wps">
            <w:drawing>
              <wp:anchor distT="0" distB="0" distL="114300" distR="114300" simplePos="0" relativeHeight="251659264" behindDoc="0" locked="0" layoutInCell="1" allowOverlap="1" wp14:anchorId="103453C8" wp14:editId="427EC8B8">
                <wp:simplePos x="0" y="0"/>
                <wp:positionH relativeFrom="column">
                  <wp:posOffset>-337820</wp:posOffset>
                </wp:positionH>
                <wp:positionV relativeFrom="paragraph">
                  <wp:posOffset>168910</wp:posOffset>
                </wp:positionV>
                <wp:extent cx="4570095" cy="8534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53440"/>
                        </a:xfrm>
                        <a:prstGeom prst="rect">
                          <a:avLst/>
                        </a:prstGeom>
                        <a:noFill/>
                        <a:ln>
                          <a:noFill/>
                        </a:ln>
                        <a:effectLst/>
                      </wps:spPr>
                      <wps:txbx>
                        <w:txbxContent>
                          <w:p w14:paraId="14993567" w14:textId="6DA401E0" w:rsidR="00BC1453" w:rsidRDefault="00BC1453" w:rsidP="003F2C5E">
                            <w:pPr>
                              <w:pStyle w:val="p1"/>
                              <w:rPr>
                                <w:sz w:val="20"/>
                                <w:szCs w:val="20"/>
                              </w:rPr>
                            </w:pPr>
                            <w:r>
                              <w:rPr>
                                <w:sz w:val="20"/>
                                <w:szCs w:val="20"/>
                              </w:rPr>
                              <w:t>Written by:</w:t>
                            </w:r>
                            <w:r w:rsidR="00D326DA">
                              <w:rPr>
                                <w:sz w:val="20"/>
                                <w:szCs w:val="20"/>
                              </w:rPr>
                              <w:tab/>
                            </w:r>
                            <w:r w:rsidR="00D326DA">
                              <w:rPr>
                                <w:sz w:val="20"/>
                                <w:szCs w:val="20"/>
                              </w:rPr>
                              <w:tab/>
                              <w:t>L Przyrodzki</w:t>
                            </w:r>
                          </w:p>
                          <w:p w14:paraId="54A26910" w14:textId="5F482EAC"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D326DA">
                              <w:rPr>
                                <w:sz w:val="20"/>
                                <w:szCs w:val="20"/>
                              </w:rPr>
                              <w:tab/>
                            </w:r>
                            <w:r w:rsidR="00D326DA">
                              <w:rPr>
                                <w:sz w:val="20"/>
                                <w:szCs w:val="20"/>
                              </w:rPr>
                              <w:tab/>
                              <w:t>Governing Body</w:t>
                            </w:r>
                          </w:p>
                          <w:p w14:paraId="75A570F0" w14:textId="39DA60A7" w:rsidR="00BC1453" w:rsidRPr="00F94959" w:rsidRDefault="003F2C5E" w:rsidP="00043F1F">
                            <w:pPr>
                              <w:pStyle w:val="p1"/>
                              <w:rPr>
                                <w:sz w:val="20"/>
                                <w:szCs w:val="20"/>
                              </w:rPr>
                            </w:pPr>
                            <w:r w:rsidRPr="00F94959">
                              <w:rPr>
                                <w:sz w:val="20"/>
                                <w:szCs w:val="20"/>
                              </w:rPr>
                              <w:t>Date:</w:t>
                            </w:r>
                            <w:r w:rsidR="00D326DA">
                              <w:rPr>
                                <w:sz w:val="20"/>
                                <w:szCs w:val="20"/>
                              </w:rPr>
                              <w:tab/>
                            </w:r>
                            <w:r w:rsidR="00D326DA">
                              <w:rPr>
                                <w:sz w:val="20"/>
                                <w:szCs w:val="20"/>
                              </w:rPr>
                              <w:tab/>
                            </w:r>
                            <w:r w:rsidR="00D326DA">
                              <w:rPr>
                                <w:sz w:val="20"/>
                                <w:szCs w:val="20"/>
                              </w:rPr>
                              <w:tab/>
                              <w:t>March 2020</w:t>
                            </w:r>
                          </w:p>
                          <w:p w14:paraId="66EA9721" w14:textId="3A6B5CAB"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D326DA">
                              <w:rPr>
                                <w:sz w:val="20"/>
                                <w:szCs w:val="20"/>
                              </w:rPr>
                              <w:tab/>
                              <w:t>September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03453C8" id="_x0000_t202" coordsize="21600,21600" o:spt="202" path="m,l,21600r21600,l21600,xe">
                <v:stroke joinstyle="miter"/>
                <v:path gradientshapeok="t" o:connecttype="rect"/>
              </v:shapetype>
              <v:shape id="Text Box 4" o:spid="_x0000_s1026" type="#_x0000_t202" style="position:absolute;margin-left:-26.6pt;margin-top:13.3pt;width:359.85pt;height:67.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" filled="f" stroked="f">
                <v:textbox style="mso-fit-shape-to-text:t">
                  <w:txbxContent>
                    <w:p w14:paraId="14993567" w14:textId="6DA401E0" w:rsidR="00BC1453" w:rsidRDefault="00BC1453" w:rsidP="003F2C5E">
                      <w:pPr>
                        <w:pStyle w:val="p1"/>
                        <w:rPr>
                          <w:sz w:val="20"/>
                          <w:szCs w:val="20"/>
                        </w:rPr>
                      </w:pPr>
                      <w:r>
                        <w:rPr>
                          <w:sz w:val="20"/>
                          <w:szCs w:val="20"/>
                        </w:rPr>
                        <w:t>Written by:</w:t>
                      </w:r>
                      <w:r w:rsidR="00D326DA">
                        <w:rPr>
                          <w:sz w:val="20"/>
                          <w:szCs w:val="20"/>
                        </w:rPr>
                        <w:tab/>
                      </w:r>
                      <w:r w:rsidR="00D326DA">
                        <w:rPr>
                          <w:sz w:val="20"/>
                          <w:szCs w:val="20"/>
                        </w:rPr>
                        <w:tab/>
                        <w:t>L Przyrodzki</w:t>
                      </w:r>
                    </w:p>
                    <w:p w14:paraId="54A26910" w14:textId="5F482EAC"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D326DA">
                        <w:rPr>
                          <w:sz w:val="20"/>
                          <w:szCs w:val="20"/>
                        </w:rPr>
                        <w:tab/>
                      </w:r>
                      <w:r w:rsidR="00D326DA">
                        <w:rPr>
                          <w:sz w:val="20"/>
                          <w:szCs w:val="20"/>
                        </w:rPr>
                        <w:tab/>
                        <w:t>Governing Body</w:t>
                      </w:r>
                    </w:p>
                    <w:p w14:paraId="75A570F0" w14:textId="39DA60A7" w:rsidR="00BC1453" w:rsidRPr="00F94959" w:rsidRDefault="003F2C5E" w:rsidP="00043F1F">
                      <w:pPr>
                        <w:pStyle w:val="p1"/>
                        <w:rPr>
                          <w:sz w:val="20"/>
                          <w:szCs w:val="20"/>
                        </w:rPr>
                      </w:pPr>
                      <w:r w:rsidRPr="00F94959">
                        <w:rPr>
                          <w:sz w:val="20"/>
                          <w:szCs w:val="20"/>
                        </w:rPr>
                        <w:t>Date:</w:t>
                      </w:r>
                      <w:r w:rsidR="00D326DA">
                        <w:rPr>
                          <w:sz w:val="20"/>
                          <w:szCs w:val="20"/>
                        </w:rPr>
                        <w:tab/>
                      </w:r>
                      <w:r w:rsidR="00D326DA">
                        <w:rPr>
                          <w:sz w:val="20"/>
                          <w:szCs w:val="20"/>
                        </w:rPr>
                        <w:tab/>
                      </w:r>
                      <w:r w:rsidR="00D326DA">
                        <w:rPr>
                          <w:sz w:val="20"/>
                          <w:szCs w:val="20"/>
                        </w:rPr>
                        <w:tab/>
                        <w:t>March 2020</w:t>
                      </w:r>
                    </w:p>
                    <w:p w14:paraId="66EA9721" w14:textId="3A6B5CAB"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D326DA">
                        <w:rPr>
                          <w:sz w:val="20"/>
                          <w:szCs w:val="20"/>
                        </w:rPr>
                        <w:tab/>
                        <w:t>September 2024</w:t>
                      </w:r>
                    </w:p>
                  </w:txbxContent>
                </v:textbox>
                <w10:wrap type="square"/>
              </v:shape>
            </w:pict>
          </mc:Fallback>
        </mc:AlternateContent>
      </w:r>
    </w:p>
    <w:p w14:paraId="0BDFAC97" w14:textId="77777777" w:rsidR="00B80E9A" w:rsidRDefault="00B80E9A" w:rsidP="00B80E9A">
      <w:pPr>
        <w:rPr>
          <w:lang w:eastAsia="en-GB"/>
        </w:rPr>
      </w:pPr>
    </w:p>
    <w:p w14:paraId="1EECE4DD" w14:textId="77777777" w:rsidR="00B80E9A" w:rsidRDefault="00B80E9A" w:rsidP="00B80E9A">
      <w:pPr>
        <w:rPr>
          <w:lang w:eastAsia="en-GB"/>
        </w:rPr>
      </w:pPr>
    </w:p>
    <w:p w14:paraId="0114BB1F" w14:textId="77777777" w:rsidR="00B80E9A" w:rsidRDefault="00B80E9A" w:rsidP="00B80E9A">
      <w:pPr>
        <w:rPr>
          <w:lang w:eastAsia="en-GB"/>
        </w:rPr>
      </w:pPr>
    </w:p>
    <w:p w14:paraId="135B36A8" w14:textId="77777777" w:rsidR="00B80E9A" w:rsidRDefault="00B80E9A" w:rsidP="00B80E9A">
      <w:pPr>
        <w:rPr>
          <w:lang w:eastAsia="en-GB"/>
        </w:rPr>
      </w:pPr>
    </w:p>
    <w:p w14:paraId="2D4C8CD2" w14:textId="77777777" w:rsidR="00B80E9A" w:rsidRDefault="00B80E9A" w:rsidP="00B80E9A">
      <w:pPr>
        <w:rPr>
          <w:lang w:eastAsia="en-GB"/>
        </w:rPr>
      </w:pPr>
    </w:p>
    <w:p w14:paraId="6CC325B2" w14:textId="77777777" w:rsidR="00B80E9A" w:rsidRDefault="00B80E9A" w:rsidP="00B80E9A">
      <w:pPr>
        <w:rPr>
          <w:lang w:eastAsia="en-GB"/>
        </w:rPr>
      </w:pPr>
    </w:p>
    <w:p w14:paraId="158A1836" w14:textId="77777777" w:rsidR="00B80E9A" w:rsidRDefault="00B80E9A" w:rsidP="00B80E9A">
      <w:pPr>
        <w:rPr>
          <w:lang w:eastAsia="en-GB"/>
        </w:rPr>
      </w:pPr>
    </w:p>
    <w:p w14:paraId="34BF4065"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b/>
          <w:bCs/>
          <w:sz w:val="20"/>
          <w:szCs w:val="20"/>
        </w:rPr>
        <w:lastRenderedPageBreak/>
        <w:t xml:space="preserve">Introduction </w:t>
      </w:r>
    </w:p>
    <w:p w14:paraId="281629CD"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sz w:val="20"/>
          <w:szCs w:val="20"/>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754E5F68" w14:textId="77777777" w:rsidR="00D326DA" w:rsidRPr="00D326DA" w:rsidRDefault="00D326DA" w:rsidP="00D326DA">
      <w:pPr>
        <w:pStyle w:val="Default"/>
        <w:ind w:left="-426"/>
        <w:rPr>
          <w:rFonts w:ascii="Open Sans" w:hAnsi="Open Sans" w:cs="Open Sans"/>
          <w:b/>
          <w:bCs/>
          <w:sz w:val="20"/>
          <w:szCs w:val="20"/>
        </w:rPr>
      </w:pPr>
    </w:p>
    <w:p w14:paraId="5AAF12FD" w14:textId="77777777" w:rsidR="00D326DA" w:rsidRPr="00D326DA" w:rsidRDefault="00D326DA" w:rsidP="00D326DA">
      <w:pPr>
        <w:pStyle w:val="Default"/>
        <w:ind w:left="-426"/>
        <w:rPr>
          <w:rFonts w:ascii="Open Sans" w:hAnsi="Open Sans" w:cs="Open Sans"/>
          <w:b/>
          <w:bCs/>
          <w:sz w:val="20"/>
          <w:szCs w:val="20"/>
        </w:rPr>
      </w:pPr>
    </w:p>
    <w:p w14:paraId="097857A5"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b/>
          <w:bCs/>
          <w:sz w:val="20"/>
          <w:szCs w:val="20"/>
        </w:rPr>
        <w:t xml:space="preserve">Student entitlement </w:t>
      </w:r>
    </w:p>
    <w:p w14:paraId="68C6FF59"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sz w:val="20"/>
          <w:szCs w:val="20"/>
        </w:rPr>
        <w:t xml:space="preserve">All pupils in years 7-13 are entitled: </w:t>
      </w:r>
    </w:p>
    <w:p w14:paraId="353EF231" w14:textId="77777777" w:rsidR="00D326DA" w:rsidRPr="00D326DA" w:rsidRDefault="00D326DA" w:rsidP="00D326DA">
      <w:pPr>
        <w:pStyle w:val="Default"/>
        <w:numPr>
          <w:ilvl w:val="0"/>
          <w:numId w:val="1"/>
        </w:numPr>
        <w:spacing w:after="78"/>
        <w:ind w:left="-426"/>
        <w:rPr>
          <w:rFonts w:ascii="Open Sans" w:hAnsi="Open Sans" w:cs="Open Sans"/>
          <w:sz w:val="20"/>
          <w:szCs w:val="20"/>
        </w:rPr>
      </w:pPr>
      <w:r w:rsidRPr="00D326DA">
        <w:rPr>
          <w:rFonts w:ascii="Open Sans" w:hAnsi="Open Sans" w:cs="Open Sans"/>
          <w:sz w:val="20"/>
          <w:szCs w:val="20"/>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D326DA">
        <w:rPr>
          <w:rFonts w:ascii="Open Sans" w:hAnsi="Open Sans" w:cs="Open Sans"/>
          <w:sz w:val="20"/>
          <w:szCs w:val="20"/>
        </w:rPr>
        <w:t>point;</w:t>
      </w:r>
      <w:proofErr w:type="gramEnd"/>
      <w:r w:rsidRPr="00D326DA">
        <w:rPr>
          <w:rFonts w:ascii="Open Sans" w:hAnsi="Open Sans" w:cs="Open Sans"/>
          <w:sz w:val="20"/>
          <w:szCs w:val="20"/>
        </w:rPr>
        <w:t xml:space="preserve"> </w:t>
      </w:r>
    </w:p>
    <w:p w14:paraId="4ADE1B1D" w14:textId="77777777" w:rsidR="00D326DA" w:rsidRPr="00D326DA" w:rsidRDefault="00D326DA" w:rsidP="00D326DA">
      <w:pPr>
        <w:pStyle w:val="Default"/>
        <w:numPr>
          <w:ilvl w:val="0"/>
          <w:numId w:val="1"/>
        </w:numPr>
        <w:spacing w:after="78"/>
        <w:ind w:left="-426"/>
        <w:rPr>
          <w:rFonts w:ascii="Open Sans" w:hAnsi="Open Sans" w:cs="Open Sans"/>
          <w:sz w:val="20"/>
          <w:szCs w:val="20"/>
        </w:rPr>
      </w:pPr>
      <w:r w:rsidRPr="00D326DA">
        <w:rPr>
          <w:rFonts w:ascii="Open Sans" w:hAnsi="Open Sans" w:cs="Open Sans"/>
          <w:sz w:val="20"/>
          <w:szCs w:val="20"/>
        </w:rPr>
        <w:t xml:space="preserve">to hear from a range of local providers about the opportunities they offer, including technical education and apprenticeships – through options events, assemblies and group discussions and taster </w:t>
      </w:r>
      <w:proofErr w:type="gramStart"/>
      <w:r w:rsidRPr="00D326DA">
        <w:rPr>
          <w:rFonts w:ascii="Open Sans" w:hAnsi="Open Sans" w:cs="Open Sans"/>
          <w:sz w:val="20"/>
          <w:szCs w:val="20"/>
        </w:rPr>
        <w:t>events;</w:t>
      </w:r>
      <w:proofErr w:type="gramEnd"/>
      <w:r w:rsidRPr="00D326DA">
        <w:rPr>
          <w:rFonts w:ascii="Open Sans" w:hAnsi="Open Sans" w:cs="Open Sans"/>
          <w:sz w:val="20"/>
          <w:szCs w:val="20"/>
        </w:rPr>
        <w:t xml:space="preserve"> </w:t>
      </w:r>
    </w:p>
    <w:p w14:paraId="45C31528" w14:textId="77777777" w:rsidR="00D326DA" w:rsidRPr="00D326DA" w:rsidRDefault="00D326DA" w:rsidP="00D326DA">
      <w:pPr>
        <w:pStyle w:val="Default"/>
        <w:numPr>
          <w:ilvl w:val="0"/>
          <w:numId w:val="1"/>
        </w:numPr>
        <w:ind w:left="-426"/>
        <w:rPr>
          <w:rFonts w:ascii="Open Sans" w:hAnsi="Open Sans" w:cs="Open Sans"/>
          <w:sz w:val="20"/>
          <w:szCs w:val="20"/>
        </w:rPr>
      </w:pPr>
      <w:r w:rsidRPr="00D326DA">
        <w:rPr>
          <w:rFonts w:ascii="Open Sans" w:hAnsi="Open Sans" w:cs="Open Sans"/>
          <w:sz w:val="20"/>
          <w:szCs w:val="20"/>
        </w:rPr>
        <w:t>to understand how to make applications for the full range of academic and technical courses.</w:t>
      </w:r>
    </w:p>
    <w:p w14:paraId="680F6F67" w14:textId="77777777" w:rsidR="00D326DA" w:rsidRPr="00D326DA" w:rsidRDefault="00D326DA" w:rsidP="00D326DA">
      <w:pPr>
        <w:pStyle w:val="Default"/>
        <w:ind w:left="-426"/>
        <w:rPr>
          <w:rFonts w:ascii="Open Sans" w:hAnsi="Open Sans" w:cs="Open Sans"/>
          <w:sz w:val="20"/>
          <w:szCs w:val="20"/>
        </w:rPr>
      </w:pPr>
    </w:p>
    <w:p w14:paraId="3331B463"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For students </w:t>
      </w:r>
      <w:proofErr w:type="gramStart"/>
      <w:r w:rsidRPr="00D326DA">
        <w:rPr>
          <w:rFonts w:ascii="Open Sans" w:hAnsi="Open Sans" w:cs="Open Sans"/>
          <w:b/>
          <w:bCs/>
          <w:color w:val="000000"/>
          <w:sz w:val="20"/>
          <w:szCs w:val="20"/>
          <w:lang w:eastAsia="en-GB"/>
        </w:rPr>
        <w:t>of</w:t>
      </w:r>
      <w:proofErr w:type="gramEnd"/>
      <w:r w:rsidRPr="00D326DA">
        <w:rPr>
          <w:rFonts w:ascii="Open Sans" w:hAnsi="Open Sans" w:cs="Open Sans"/>
          <w:b/>
          <w:bCs/>
          <w:color w:val="000000"/>
          <w:sz w:val="20"/>
          <w:szCs w:val="20"/>
          <w:lang w:eastAsia="en-GB"/>
        </w:rPr>
        <w:t xml:space="preserve"> compulsory school age these encounters are mandatory and there will be a minimum of two encounters for students during the ‘first key phase’ (year 8 to 9) and two encounters for students during the ‘second key phase’ (year 10 to 11). </w:t>
      </w:r>
    </w:p>
    <w:p w14:paraId="14E1F802"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p>
    <w:p w14:paraId="3BF4277D"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These provider encounters will be scheduled during the main school hours and the provider will be given a reasonable amount of time to, as a minimum: </w:t>
      </w:r>
    </w:p>
    <w:p w14:paraId="209BBA2F"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 share information about both the provider and the approved technical education qualification and apprenticeships that the provider offers </w:t>
      </w:r>
    </w:p>
    <w:p w14:paraId="11425367" w14:textId="77777777" w:rsidR="00D326DA" w:rsidRPr="00D326DA" w:rsidRDefault="00D326DA" w:rsidP="00D326DA">
      <w:pPr>
        <w:autoSpaceDE w:val="0"/>
        <w:autoSpaceDN w:val="0"/>
        <w:adjustRightInd w:val="0"/>
        <w:spacing w:after="212"/>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 explain what career routes those options could lead to </w:t>
      </w:r>
    </w:p>
    <w:p w14:paraId="38863DFB" w14:textId="77777777" w:rsidR="00D326DA" w:rsidRPr="00D326DA" w:rsidRDefault="00D326DA" w:rsidP="00D326DA">
      <w:pPr>
        <w:pStyle w:val="Default"/>
        <w:ind w:left="-426"/>
        <w:rPr>
          <w:rFonts w:ascii="Open Sans" w:eastAsia="Calibri" w:hAnsi="Open Sans" w:cs="Open Sans"/>
          <w:sz w:val="20"/>
          <w:szCs w:val="20"/>
          <w:lang w:eastAsia="en-GB"/>
        </w:rPr>
      </w:pPr>
      <w:r w:rsidRPr="00D326DA">
        <w:rPr>
          <w:rFonts w:ascii="Open Sans" w:hAnsi="Open Sans" w:cs="Open Sans"/>
          <w:sz w:val="20"/>
          <w:szCs w:val="20"/>
          <w:lang w:eastAsia="en-GB"/>
        </w:rPr>
        <w:t xml:space="preserve">• provide insights into what it might be like to learn or train with that provider (including the opportunity to meet staff and pupils from the provider) </w:t>
      </w:r>
    </w:p>
    <w:p w14:paraId="11049C6E" w14:textId="77777777" w:rsidR="00D326DA" w:rsidRPr="00D326DA" w:rsidRDefault="00D326DA" w:rsidP="00D326DA">
      <w:pPr>
        <w:numPr>
          <w:ilvl w:val="0"/>
          <w:numId w:val="3"/>
        </w:num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answer questions from pupils. </w:t>
      </w:r>
    </w:p>
    <w:p w14:paraId="78F1DE0E"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p>
    <w:p w14:paraId="71E0C4D5"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Meaningful provider encounters </w:t>
      </w:r>
    </w:p>
    <w:p w14:paraId="56EC020F"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One encounter is defined as one meeting/session between students and one provider. We are committed to providing meaningful encounters to all students using the Making it meaningful checklist. </w:t>
      </w:r>
    </w:p>
    <w:p w14:paraId="3717DBD5" w14:textId="77777777" w:rsidR="00D326DA" w:rsidRPr="00D326DA" w:rsidRDefault="00D326DA" w:rsidP="00D326DA">
      <w:pPr>
        <w:numPr>
          <w:ilvl w:val="0"/>
          <w:numId w:val="2"/>
        </w:num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Meaningful online engagement is also an option, and we are open to providers that </w:t>
      </w:r>
      <w:proofErr w:type="gramStart"/>
      <w:r w:rsidRPr="00D326DA">
        <w:rPr>
          <w:rFonts w:ascii="Open Sans" w:hAnsi="Open Sans" w:cs="Open Sans"/>
          <w:color w:val="000000"/>
          <w:sz w:val="20"/>
          <w:szCs w:val="20"/>
          <w:lang w:eastAsia="en-GB"/>
        </w:rPr>
        <w:t>are able to</w:t>
      </w:r>
      <w:proofErr w:type="gramEnd"/>
      <w:r w:rsidRPr="00D326DA">
        <w:rPr>
          <w:rFonts w:ascii="Open Sans" w:hAnsi="Open Sans" w:cs="Open Sans"/>
          <w:color w:val="000000"/>
          <w:sz w:val="20"/>
          <w:szCs w:val="20"/>
          <w:lang w:eastAsia="en-GB"/>
        </w:rPr>
        <w:t xml:space="preserve"> provide live online engagement with our students.</w:t>
      </w:r>
      <w:r w:rsidRPr="00D326DA">
        <w:rPr>
          <w:rFonts w:ascii="Open Sans" w:hAnsi="Open Sans" w:cs="Open Sans"/>
          <w:sz w:val="20"/>
          <w:szCs w:val="20"/>
        </w:rPr>
        <w:t xml:space="preserve"> We are committed to providing meaningful encounters to all students using the </w:t>
      </w:r>
      <w:hyperlink r:id="rId8" w:history="1">
        <w:r w:rsidRPr="00D326DA">
          <w:rPr>
            <w:rStyle w:val="Hyperlink"/>
            <w:rFonts w:ascii="Open Sans" w:hAnsi="Open Sans" w:cs="Open Sans"/>
            <w:sz w:val="20"/>
            <w:szCs w:val="20"/>
          </w:rPr>
          <w:t>Making it Meaningful: Benchmark 7 | CEC Resource Directory (careersandenterprise.co.uk)</w:t>
        </w:r>
      </w:hyperlink>
    </w:p>
    <w:p w14:paraId="295940D0" w14:textId="77777777" w:rsidR="00D326DA" w:rsidRPr="00D326DA" w:rsidRDefault="00D326DA" w:rsidP="00D326DA">
      <w:pPr>
        <w:autoSpaceDE w:val="0"/>
        <w:autoSpaceDN w:val="0"/>
        <w:adjustRightInd w:val="0"/>
        <w:ind w:left="-426"/>
        <w:rPr>
          <w:rFonts w:ascii="Open Sans" w:hAnsi="Open Sans" w:cs="Open Sans"/>
          <w:sz w:val="20"/>
          <w:szCs w:val="20"/>
        </w:rPr>
      </w:pPr>
    </w:p>
    <w:p w14:paraId="60183B82"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sz w:val="20"/>
          <w:szCs w:val="20"/>
        </w:rPr>
        <w:t xml:space="preserve">Meaningful online engagement is also an option, and we are open to providers that </w:t>
      </w:r>
      <w:proofErr w:type="gramStart"/>
      <w:r w:rsidRPr="00D326DA">
        <w:rPr>
          <w:rFonts w:ascii="Open Sans" w:hAnsi="Open Sans" w:cs="Open Sans"/>
          <w:sz w:val="20"/>
          <w:szCs w:val="20"/>
        </w:rPr>
        <w:t>are able to</w:t>
      </w:r>
      <w:proofErr w:type="gramEnd"/>
      <w:r w:rsidRPr="00D326DA">
        <w:rPr>
          <w:rFonts w:ascii="Open Sans" w:hAnsi="Open Sans" w:cs="Open Sans"/>
          <w:sz w:val="20"/>
          <w:szCs w:val="20"/>
        </w:rPr>
        <w:t xml:space="preserve"> provide live online engagement with our students.</w:t>
      </w:r>
    </w:p>
    <w:p w14:paraId="1CAFE32A" w14:textId="77777777" w:rsidR="00D326DA" w:rsidRPr="00D326DA" w:rsidRDefault="00D326DA" w:rsidP="00D326DA">
      <w:pPr>
        <w:autoSpaceDE w:val="0"/>
        <w:autoSpaceDN w:val="0"/>
        <w:adjustRightInd w:val="0"/>
        <w:ind w:left="-426"/>
        <w:rPr>
          <w:rFonts w:ascii="Open Sans" w:hAnsi="Open Sans" w:cs="Open Sans"/>
          <w:color w:val="000000"/>
          <w:sz w:val="20"/>
          <w:szCs w:val="20"/>
        </w:rPr>
      </w:pPr>
    </w:p>
    <w:p w14:paraId="22AA7C2E" w14:textId="77777777" w:rsidR="00D326DA" w:rsidRPr="00D326DA" w:rsidRDefault="00D326DA" w:rsidP="00D326DA">
      <w:pPr>
        <w:autoSpaceDE w:val="0"/>
        <w:autoSpaceDN w:val="0"/>
        <w:adjustRightInd w:val="0"/>
        <w:ind w:left="-426"/>
        <w:rPr>
          <w:rFonts w:ascii="Open Sans" w:hAnsi="Open Sans" w:cs="Open Sans"/>
          <w:color w:val="000000"/>
          <w:sz w:val="20"/>
          <w:szCs w:val="20"/>
        </w:rPr>
      </w:pPr>
      <w:r w:rsidRPr="00D326DA">
        <w:rPr>
          <w:rFonts w:ascii="Open Sans" w:hAnsi="Open Sans" w:cs="Open Sans"/>
          <w:b/>
          <w:bCs/>
          <w:color w:val="000000"/>
          <w:sz w:val="20"/>
          <w:szCs w:val="20"/>
        </w:rPr>
        <w:t xml:space="preserve">Management of provider access requests </w:t>
      </w:r>
    </w:p>
    <w:p w14:paraId="016AB3DA" w14:textId="77777777" w:rsidR="00D326DA" w:rsidRPr="00D326DA" w:rsidRDefault="00D326DA" w:rsidP="00D326DA">
      <w:pPr>
        <w:autoSpaceDE w:val="0"/>
        <w:autoSpaceDN w:val="0"/>
        <w:adjustRightInd w:val="0"/>
        <w:ind w:left="-426"/>
        <w:rPr>
          <w:rFonts w:ascii="Open Sans" w:hAnsi="Open Sans" w:cs="Open Sans"/>
          <w:color w:val="000000"/>
          <w:sz w:val="20"/>
          <w:szCs w:val="20"/>
        </w:rPr>
      </w:pPr>
      <w:r w:rsidRPr="00D326DA">
        <w:rPr>
          <w:rFonts w:ascii="Open Sans" w:hAnsi="Open Sans" w:cs="Open Sans"/>
          <w:b/>
          <w:bCs/>
          <w:color w:val="000000"/>
          <w:sz w:val="20"/>
          <w:szCs w:val="20"/>
        </w:rPr>
        <w:t xml:space="preserve">Procedure </w:t>
      </w:r>
    </w:p>
    <w:p w14:paraId="75825C14" w14:textId="77777777" w:rsidR="00D326DA" w:rsidRPr="00D326DA" w:rsidRDefault="00D326DA" w:rsidP="00D326DA">
      <w:pPr>
        <w:autoSpaceDE w:val="0"/>
        <w:autoSpaceDN w:val="0"/>
        <w:adjustRightInd w:val="0"/>
        <w:ind w:left="-426"/>
        <w:rPr>
          <w:rFonts w:ascii="Open Sans" w:hAnsi="Open Sans" w:cs="Open Sans"/>
          <w:color w:val="000000"/>
          <w:sz w:val="20"/>
          <w:szCs w:val="20"/>
        </w:rPr>
      </w:pPr>
      <w:r w:rsidRPr="00D326DA">
        <w:rPr>
          <w:rFonts w:ascii="Open Sans" w:hAnsi="Open Sans" w:cs="Open Sans"/>
          <w:color w:val="000000"/>
          <w:sz w:val="20"/>
          <w:szCs w:val="20"/>
        </w:rPr>
        <w:t xml:space="preserve">A provider wishing to request access should contact </w:t>
      </w:r>
      <w:r w:rsidRPr="00D326DA">
        <w:rPr>
          <w:rFonts w:ascii="Open Sans" w:hAnsi="Open Sans" w:cs="Open Sans"/>
          <w:b/>
          <w:iCs/>
          <w:color w:val="000000"/>
          <w:sz w:val="20"/>
          <w:szCs w:val="20"/>
        </w:rPr>
        <w:t>Ms Keane</w:t>
      </w:r>
      <w:r w:rsidRPr="00D326DA">
        <w:rPr>
          <w:rFonts w:ascii="Open Sans" w:hAnsi="Open Sans" w:cs="Open Sans"/>
          <w:b/>
          <w:i/>
          <w:color w:val="000000"/>
          <w:sz w:val="20"/>
          <w:szCs w:val="20"/>
        </w:rPr>
        <w:t xml:space="preserve"> </w:t>
      </w:r>
      <w:r w:rsidRPr="00D326DA">
        <w:rPr>
          <w:rFonts w:ascii="Open Sans" w:hAnsi="Open Sans" w:cs="Open Sans"/>
          <w:color w:val="000000"/>
          <w:sz w:val="20"/>
          <w:szCs w:val="20"/>
        </w:rPr>
        <w:t xml:space="preserve">Senior Leader responsible for Information, Advice and Guidance </w:t>
      </w:r>
    </w:p>
    <w:p w14:paraId="251359B7" w14:textId="77777777" w:rsidR="00D326DA" w:rsidRPr="00D326DA" w:rsidRDefault="00D326DA" w:rsidP="00D326DA">
      <w:pPr>
        <w:autoSpaceDE w:val="0"/>
        <w:autoSpaceDN w:val="0"/>
        <w:adjustRightInd w:val="0"/>
        <w:ind w:left="-426"/>
        <w:rPr>
          <w:rFonts w:ascii="Open Sans" w:hAnsi="Open Sans" w:cs="Open Sans"/>
          <w:color w:val="000000"/>
          <w:sz w:val="20"/>
          <w:szCs w:val="20"/>
        </w:rPr>
      </w:pPr>
    </w:p>
    <w:p w14:paraId="72657674" w14:textId="77777777" w:rsidR="00D326DA" w:rsidRPr="00D326DA" w:rsidRDefault="00D326DA" w:rsidP="00D326DA">
      <w:pPr>
        <w:autoSpaceDE w:val="0"/>
        <w:autoSpaceDN w:val="0"/>
        <w:adjustRightInd w:val="0"/>
        <w:ind w:left="-426"/>
        <w:rPr>
          <w:rFonts w:ascii="Open Sans" w:hAnsi="Open Sans" w:cs="Open Sans"/>
          <w:color w:val="000000"/>
          <w:sz w:val="20"/>
          <w:szCs w:val="20"/>
        </w:rPr>
      </w:pPr>
      <w:r w:rsidRPr="00D326DA">
        <w:rPr>
          <w:rFonts w:ascii="Open Sans" w:hAnsi="Open Sans" w:cs="Open Sans"/>
          <w:color w:val="000000"/>
          <w:sz w:val="20"/>
          <w:szCs w:val="20"/>
        </w:rPr>
        <w:t>Telephone: 0121 705 3988</w:t>
      </w:r>
      <w:r w:rsidRPr="00D326DA">
        <w:rPr>
          <w:rFonts w:ascii="Open Sans" w:hAnsi="Open Sans" w:cs="Open Sans"/>
          <w:b/>
          <w:bCs/>
          <w:color w:val="000000"/>
          <w:sz w:val="20"/>
          <w:szCs w:val="20"/>
        </w:rPr>
        <w:t xml:space="preserve"> </w:t>
      </w:r>
      <w:r w:rsidRPr="00D326DA">
        <w:rPr>
          <w:rFonts w:ascii="Open Sans" w:hAnsi="Open Sans" w:cs="Open Sans"/>
          <w:color w:val="000000"/>
          <w:sz w:val="20"/>
          <w:szCs w:val="20"/>
        </w:rPr>
        <w:t xml:space="preserve">Email: </w:t>
      </w:r>
      <w:r w:rsidRPr="00D326DA">
        <w:rPr>
          <w:rFonts w:ascii="Open Sans" w:hAnsi="Open Sans" w:cs="Open Sans"/>
          <w:b/>
          <w:bCs/>
          <w:color w:val="000000"/>
          <w:sz w:val="20"/>
          <w:szCs w:val="20"/>
        </w:rPr>
        <w:t>keanea@st-peters.solihull.sch.uk</w:t>
      </w:r>
    </w:p>
    <w:p w14:paraId="397E2A17" w14:textId="77777777" w:rsidR="00D326DA" w:rsidRPr="00D326DA" w:rsidRDefault="00D326DA" w:rsidP="00D326DA">
      <w:pPr>
        <w:autoSpaceDE w:val="0"/>
        <w:autoSpaceDN w:val="0"/>
        <w:adjustRightInd w:val="0"/>
        <w:rPr>
          <w:rFonts w:ascii="Open Sans" w:hAnsi="Open Sans" w:cs="Open Sans"/>
          <w:b/>
          <w:bCs/>
          <w:color w:val="000000"/>
          <w:sz w:val="20"/>
          <w:szCs w:val="20"/>
        </w:rPr>
      </w:pPr>
    </w:p>
    <w:p w14:paraId="405935CB" w14:textId="77777777" w:rsidR="00D326DA" w:rsidRDefault="00D326DA" w:rsidP="00D326DA">
      <w:pPr>
        <w:autoSpaceDE w:val="0"/>
        <w:autoSpaceDN w:val="0"/>
        <w:adjustRightInd w:val="0"/>
        <w:rPr>
          <w:rFonts w:ascii="Open Sans" w:hAnsi="Open Sans" w:cs="Open Sans"/>
          <w:b/>
          <w:bCs/>
          <w:color w:val="000000"/>
          <w:sz w:val="20"/>
          <w:szCs w:val="20"/>
        </w:rPr>
      </w:pPr>
    </w:p>
    <w:p w14:paraId="52AF80E3" w14:textId="77777777" w:rsidR="00D326DA" w:rsidRDefault="00D326DA" w:rsidP="00D326DA">
      <w:pPr>
        <w:autoSpaceDE w:val="0"/>
        <w:autoSpaceDN w:val="0"/>
        <w:adjustRightInd w:val="0"/>
        <w:rPr>
          <w:rFonts w:ascii="Open Sans" w:hAnsi="Open Sans" w:cs="Open Sans"/>
          <w:b/>
          <w:bCs/>
          <w:color w:val="000000"/>
          <w:sz w:val="20"/>
          <w:szCs w:val="20"/>
        </w:rPr>
      </w:pPr>
    </w:p>
    <w:p w14:paraId="38218833" w14:textId="397182B1" w:rsidR="00D326DA" w:rsidRPr="00D326DA" w:rsidRDefault="00D326DA" w:rsidP="00D326DA">
      <w:pPr>
        <w:autoSpaceDE w:val="0"/>
        <w:autoSpaceDN w:val="0"/>
        <w:adjustRightInd w:val="0"/>
        <w:ind w:left="-426"/>
        <w:rPr>
          <w:rFonts w:ascii="Open Sans" w:hAnsi="Open Sans" w:cs="Open Sans"/>
          <w:color w:val="000000"/>
          <w:sz w:val="20"/>
          <w:szCs w:val="20"/>
        </w:rPr>
      </w:pPr>
      <w:r w:rsidRPr="00D326DA">
        <w:rPr>
          <w:rFonts w:ascii="Open Sans" w:hAnsi="Open Sans" w:cs="Open Sans"/>
          <w:b/>
          <w:bCs/>
          <w:color w:val="000000"/>
          <w:sz w:val="20"/>
          <w:szCs w:val="20"/>
        </w:rPr>
        <w:lastRenderedPageBreak/>
        <w:t xml:space="preserve">Opportunities for access </w:t>
      </w:r>
    </w:p>
    <w:p w14:paraId="7972F02E" w14:textId="77777777" w:rsidR="00D326DA" w:rsidRPr="00D326DA" w:rsidRDefault="00D326DA" w:rsidP="00D326DA">
      <w:pPr>
        <w:pStyle w:val="Default"/>
        <w:ind w:left="-426"/>
        <w:rPr>
          <w:rFonts w:ascii="Open Sans" w:hAnsi="Open Sans" w:cs="Open Sans"/>
          <w:sz w:val="20"/>
          <w:szCs w:val="20"/>
        </w:rPr>
      </w:pPr>
      <w:proofErr w:type="gramStart"/>
      <w:r w:rsidRPr="00D326DA">
        <w:rPr>
          <w:rFonts w:ascii="Open Sans" w:hAnsi="Open Sans" w:cs="Open Sans"/>
          <w:sz w:val="20"/>
          <w:szCs w:val="20"/>
        </w:rPr>
        <w:t>A number of</w:t>
      </w:r>
      <w:proofErr w:type="gramEnd"/>
      <w:r w:rsidRPr="00D326DA">
        <w:rPr>
          <w:rFonts w:ascii="Open Sans" w:hAnsi="Open Sans" w:cs="Open Sans"/>
          <w:sz w:val="20"/>
          <w:szCs w:val="20"/>
        </w:rPr>
        <w:t xml:space="preserve"> events, integrated into the school careers programme, will offer providers an opportunity to come into school to speak to pupils and/or their parents. </w:t>
      </w:r>
    </w:p>
    <w:p w14:paraId="497504E1" w14:textId="77777777" w:rsidR="00D326DA" w:rsidRPr="00D326DA" w:rsidRDefault="00D326DA" w:rsidP="00D326DA">
      <w:pPr>
        <w:pStyle w:val="Default"/>
        <w:ind w:left="-426"/>
        <w:rPr>
          <w:rFonts w:ascii="Open Sans" w:hAnsi="Open Sans" w:cs="Open Sans"/>
          <w:sz w:val="20"/>
          <w:szCs w:val="20"/>
        </w:rPr>
      </w:pPr>
    </w:p>
    <w:p w14:paraId="2949026F"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sz w:val="20"/>
          <w:szCs w:val="20"/>
        </w:rPr>
        <w:t>Please speak to Mrs L Przyrodzki (</w:t>
      </w:r>
      <w:hyperlink r:id="rId9" w:history="1">
        <w:r w:rsidRPr="00D326DA">
          <w:rPr>
            <w:rStyle w:val="Hyperlink"/>
            <w:rFonts w:ascii="Open Sans" w:hAnsi="Open Sans" w:cs="Open Sans"/>
            <w:b/>
            <w:sz w:val="20"/>
            <w:szCs w:val="20"/>
          </w:rPr>
          <w:t>przyrodzkil@st-peters.solihull.sch.uk</w:t>
        </w:r>
      </w:hyperlink>
      <w:r w:rsidRPr="00D326DA">
        <w:rPr>
          <w:rStyle w:val="Hyperlink"/>
          <w:rFonts w:ascii="Open Sans" w:hAnsi="Open Sans" w:cs="Open Sans"/>
          <w:b/>
          <w:sz w:val="20"/>
          <w:szCs w:val="20"/>
        </w:rPr>
        <w:t>)</w:t>
      </w:r>
      <w:r w:rsidRPr="00D326DA">
        <w:rPr>
          <w:rFonts w:ascii="Open Sans" w:hAnsi="Open Sans" w:cs="Open Sans"/>
          <w:sz w:val="20"/>
          <w:szCs w:val="20"/>
        </w:rPr>
        <w:t xml:space="preserve"> or  </w:t>
      </w:r>
      <w:r w:rsidRPr="00D326DA">
        <w:rPr>
          <w:rFonts w:ascii="Open Sans" w:hAnsi="Open Sans" w:cs="Open Sans"/>
          <w:b/>
          <w:sz w:val="20"/>
          <w:szCs w:val="20"/>
        </w:rPr>
        <w:t>Mrs J Cross (</w:t>
      </w:r>
      <w:hyperlink r:id="rId10" w:history="1">
        <w:r w:rsidRPr="00D326DA">
          <w:rPr>
            <w:rStyle w:val="Hyperlink"/>
            <w:rFonts w:ascii="Open Sans" w:hAnsi="Open Sans" w:cs="Open Sans"/>
            <w:b/>
            <w:sz w:val="20"/>
            <w:szCs w:val="20"/>
          </w:rPr>
          <w:t>crossj@st-peters.solihull.sch.uk</w:t>
        </w:r>
      </w:hyperlink>
      <w:r w:rsidRPr="00D326DA">
        <w:rPr>
          <w:rFonts w:ascii="Open Sans" w:hAnsi="Open Sans" w:cs="Open Sans"/>
          <w:b/>
          <w:sz w:val="20"/>
          <w:szCs w:val="20"/>
        </w:rPr>
        <w:t>)</w:t>
      </w:r>
      <w:r w:rsidRPr="00D326DA">
        <w:rPr>
          <w:rFonts w:ascii="Open Sans" w:hAnsi="Open Sans" w:cs="Open Sans"/>
          <w:sz w:val="20"/>
          <w:szCs w:val="20"/>
        </w:rPr>
        <w:t xml:space="preserve"> to identify the most suitable opportunity for you. The school policy on safeguarding sets out the school’s approach to allowing providers into school as visitors to talk to our students.</w:t>
      </w:r>
    </w:p>
    <w:p w14:paraId="70EF15DE" w14:textId="77777777" w:rsidR="00D326DA" w:rsidRPr="00D326DA" w:rsidRDefault="00D326DA" w:rsidP="00D326DA">
      <w:pPr>
        <w:pStyle w:val="Default"/>
        <w:rPr>
          <w:rFonts w:ascii="Open Sans" w:hAnsi="Open Sans" w:cs="Open Sans"/>
          <w:b/>
          <w:sz w:val="20"/>
          <w:szCs w:val="20"/>
        </w:rPr>
      </w:pPr>
    </w:p>
    <w:p w14:paraId="1F26D2AC" w14:textId="77777777" w:rsidR="00D326DA" w:rsidRPr="00D326DA" w:rsidRDefault="00D326DA" w:rsidP="00D326DA">
      <w:pPr>
        <w:pStyle w:val="Default"/>
        <w:rPr>
          <w:rFonts w:ascii="Open Sans" w:hAnsi="Open Sans" w:cs="Open Sans"/>
          <w:b/>
          <w:sz w:val="20"/>
          <w:szCs w:val="20"/>
        </w:rPr>
      </w:pPr>
    </w:p>
    <w:tbl>
      <w:tblPr>
        <w:tblStyle w:val="TableGrid"/>
        <w:tblW w:w="10485" w:type="dxa"/>
        <w:tblInd w:w="-714" w:type="dxa"/>
        <w:tblLook w:val="04A0" w:firstRow="1" w:lastRow="0" w:firstColumn="1" w:lastColumn="0" w:noHBand="0" w:noVBand="1"/>
      </w:tblPr>
      <w:tblGrid>
        <w:gridCol w:w="843"/>
        <w:gridCol w:w="3214"/>
        <w:gridCol w:w="3214"/>
        <w:gridCol w:w="3214"/>
      </w:tblGrid>
      <w:tr w:rsidR="00D326DA" w:rsidRPr="00D326DA" w14:paraId="79B7A703" w14:textId="77777777" w:rsidTr="00D326DA">
        <w:tc>
          <w:tcPr>
            <w:tcW w:w="843" w:type="dxa"/>
          </w:tcPr>
          <w:p w14:paraId="2F6CCF0D"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Year</w:t>
            </w:r>
          </w:p>
        </w:tc>
        <w:tc>
          <w:tcPr>
            <w:tcW w:w="3214" w:type="dxa"/>
          </w:tcPr>
          <w:p w14:paraId="7C4FF2E5"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bCs/>
                <w:sz w:val="20"/>
                <w:szCs w:val="20"/>
              </w:rPr>
              <w:t>Autumn Term</w:t>
            </w:r>
          </w:p>
        </w:tc>
        <w:tc>
          <w:tcPr>
            <w:tcW w:w="3214" w:type="dxa"/>
          </w:tcPr>
          <w:p w14:paraId="22263ED8"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bCs/>
                <w:sz w:val="20"/>
                <w:szCs w:val="20"/>
              </w:rPr>
              <w:t>Spring Term</w:t>
            </w:r>
          </w:p>
        </w:tc>
        <w:tc>
          <w:tcPr>
            <w:tcW w:w="3214" w:type="dxa"/>
          </w:tcPr>
          <w:p w14:paraId="30459D7E"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bCs/>
                <w:sz w:val="20"/>
                <w:szCs w:val="20"/>
              </w:rPr>
              <w:t>Summer Term</w:t>
            </w:r>
          </w:p>
        </w:tc>
      </w:tr>
      <w:tr w:rsidR="00D326DA" w:rsidRPr="00D326DA" w14:paraId="6FEB2CD8" w14:textId="77777777" w:rsidTr="00D326DA">
        <w:tc>
          <w:tcPr>
            <w:tcW w:w="843" w:type="dxa"/>
          </w:tcPr>
          <w:p w14:paraId="158F1FCB"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7/8</w:t>
            </w:r>
          </w:p>
        </w:tc>
        <w:tc>
          <w:tcPr>
            <w:tcW w:w="3214" w:type="dxa"/>
          </w:tcPr>
          <w:p w14:paraId="2EC3726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Careers skills-</w:t>
            </w:r>
          </w:p>
          <w:p w14:paraId="1B08DA72"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How do I recognise and build my personal skills</w:t>
            </w:r>
          </w:p>
          <w:p w14:paraId="3DB11903"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What is my career journey?</w:t>
            </w:r>
          </w:p>
          <w:p w14:paraId="4E195A83" w14:textId="77777777" w:rsidR="00D326DA" w:rsidRPr="00D326DA" w:rsidRDefault="00D326DA" w:rsidP="00291AAF">
            <w:pPr>
              <w:spacing w:after="120" w:line="276" w:lineRule="auto"/>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What is my career aspiration?</w:t>
            </w:r>
          </w:p>
          <w:p w14:paraId="3DB225F0"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Recognising and building personal skills - Entrepreneurships</w:t>
            </w:r>
          </w:p>
          <w:p w14:paraId="76663390"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 xml:space="preserve">Choices I make and my future - types of employment and employment </w:t>
            </w:r>
            <w:proofErr w:type="gramStart"/>
            <w:r w:rsidRPr="00D326DA">
              <w:rPr>
                <w:rFonts w:ascii="Open Sans" w:eastAsia="Times New Roman" w:hAnsi="Open Sans" w:cs="Open Sans"/>
                <w:color w:val="000000"/>
                <w:sz w:val="20"/>
                <w:szCs w:val="20"/>
              </w:rPr>
              <w:t>rights</w:t>
            </w:r>
            <w:proofErr w:type="gramEnd"/>
          </w:p>
          <w:p w14:paraId="49D5112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Green Careers Week</w:t>
            </w:r>
          </w:p>
          <w:p w14:paraId="0E00BA8D" w14:textId="77777777" w:rsidR="00D326DA" w:rsidRPr="00D326DA" w:rsidRDefault="00D326DA" w:rsidP="00291AAF">
            <w:pPr>
              <w:pStyle w:val="Default"/>
              <w:rPr>
                <w:rFonts w:ascii="Open Sans" w:hAnsi="Open Sans" w:cs="Open Sans"/>
                <w:sz w:val="20"/>
                <w:szCs w:val="20"/>
              </w:rPr>
            </w:pPr>
          </w:p>
          <w:p w14:paraId="4D01667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AI Tech She Can- Live Assembly </w:t>
            </w:r>
          </w:p>
          <w:p w14:paraId="49C51316" w14:textId="77777777" w:rsidR="00D326DA" w:rsidRPr="00D326DA" w:rsidRDefault="00D326DA" w:rsidP="00291AAF">
            <w:pPr>
              <w:pStyle w:val="Default"/>
              <w:rPr>
                <w:rFonts w:ascii="Open Sans" w:hAnsi="Open Sans" w:cs="Open Sans"/>
                <w:sz w:val="20"/>
                <w:szCs w:val="20"/>
              </w:rPr>
            </w:pPr>
          </w:p>
          <w:p w14:paraId="287A18B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6F14247C" w14:textId="77777777" w:rsidR="00D326DA" w:rsidRPr="00D326DA" w:rsidRDefault="00D326DA" w:rsidP="00291AAF">
            <w:pPr>
              <w:pStyle w:val="Default"/>
              <w:rPr>
                <w:rFonts w:ascii="Open Sans" w:hAnsi="Open Sans" w:cs="Open Sans"/>
                <w:sz w:val="20"/>
                <w:szCs w:val="20"/>
              </w:rPr>
            </w:pPr>
          </w:p>
          <w:p w14:paraId="72C8A5B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168AB401" w14:textId="77777777" w:rsidR="00D326DA" w:rsidRPr="00D326DA" w:rsidRDefault="00D326DA" w:rsidP="00291AAF">
            <w:pPr>
              <w:pStyle w:val="Default"/>
              <w:rPr>
                <w:rFonts w:ascii="Open Sans" w:hAnsi="Open Sans" w:cs="Open Sans"/>
                <w:sz w:val="20"/>
                <w:szCs w:val="20"/>
              </w:rPr>
            </w:pPr>
          </w:p>
          <w:p w14:paraId="62283F5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3D12B031" w14:textId="77777777" w:rsidR="00D326DA" w:rsidRPr="00D326DA" w:rsidRDefault="00D326DA" w:rsidP="00291AAF">
            <w:pPr>
              <w:pStyle w:val="Default"/>
              <w:rPr>
                <w:rFonts w:ascii="Open Sans" w:hAnsi="Open Sans" w:cs="Open Sans"/>
                <w:sz w:val="20"/>
                <w:szCs w:val="20"/>
              </w:rPr>
            </w:pPr>
          </w:p>
          <w:p w14:paraId="10FE1B8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p>
          <w:p w14:paraId="7F71ACDA" w14:textId="77777777" w:rsidR="00D326DA" w:rsidRPr="00D326DA" w:rsidRDefault="00D326DA" w:rsidP="00291AAF">
            <w:pPr>
              <w:pStyle w:val="Default"/>
              <w:rPr>
                <w:rFonts w:ascii="Open Sans" w:hAnsi="Open Sans" w:cs="Open Sans"/>
                <w:sz w:val="20"/>
                <w:szCs w:val="20"/>
              </w:rPr>
            </w:pPr>
          </w:p>
          <w:p w14:paraId="47011F9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Orchestra </w:t>
            </w:r>
          </w:p>
          <w:p w14:paraId="11265341" w14:textId="77777777" w:rsidR="00D326DA" w:rsidRPr="00D326DA" w:rsidRDefault="00D326DA" w:rsidP="00291AAF">
            <w:pPr>
              <w:rPr>
                <w:rFonts w:ascii="Open Sans" w:hAnsi="Open Sans" w:cs="Open Sans"/>
                <w:sz w:val="20"/>
                <w:szCs w:val="20"/>
              </w:rPr>
            </w:pPr>
          </w:p>
          <w:p w14:paraId="0654A535"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Choir </w:t>
            </w:r>
          </w:p>
          <w:p w14:paraId="78528564" w14:textId="77777777" w:rsidR="00D326DA" w:rsidRPr="00D326DA" w:rsidRDefault="00D326DA" w:rsidP="00291AAF">
            <w:pPr>
              <w:rPr>
                <w:rFonts w:ascii="Open Sans" w:hAnsi="Open Sans" w:cs="Open Sans"/>
                <w:sz w:val="20"/>
                <w:szCs w:val="20"/>
              </w:rPr>
            </w:pPr>
          </w:p>
          <w:p w14:paraId="10D454CD"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Lion King Trip- Hippodrome</w:t>
            </w:r>
          </w:p>
          <w:p w14:paraId="3CC5FF89" w14:textId="77777777" w:rsidR="00D326DA" w:rsidRPr="00D326DA" w:rsidRDefault="00D326DA" w:rsidP="00291AAF">
            <w:pPr>
              <w:rPr>
                <w:rFonts w:ascii="Open Sans" w:hAnsi="Open Sans" w:cs="Open Sans"/>
                <w:sz w:val="20"/>
                <w:szCs w:val="20"/>
              </w:rPr>
            </w:pPr>
          </w:p>
          <w:p w14:paraId="12E8F40D"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Charlie and the Chocolate Factory- Birmingham Hippodrome </w:t>
            </w:r>
          </w:p>
          <w:p w14:paraId="0DE762EE" w14:textId="77777777" w:rsidR="00D326DA" w:rsidRPr="00D326DA" w:rsidRDefault="00D326DA" w:rsidP="00291AAF">
            <w:pPr>
              <w:rPr>
                <w:rFonts w:ascii="Open Sans" w:hAnsi="Open Sans" w:cs="Open Sans"/>
                <w:sz w:val="20"/>
                <w:szCs w:val="20"/>
              </w:rPr>
            </w:pPr>
          </w:p>
          <w:p w14:paraId="00CAED87"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Catering Trip- Paris</w:t>
            </w:r>
          </w:p>
          <w:p w14:paraId="0406F5D7" w14:textId="77777777" w:rsidR="00D326DA" w:rsidRPr="00D326DA" w:rsidRDefault="00D326DA" w:rsidP="00291AAF">
            <w:pPr>
              <w:rPr>
                <w:rFonts w:ascii="Open Sans" w:hAnsi="Open Sans" w:cs="Open Sans"/>
                <w:sz w:val="20"/>
                <w:szCs w:val="20"/>
              </w:rPr>
            </w:pPr>
          </w:p>
          <w:p w14:paraId="1A11E983"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Belgrave Theatre talk</w:t>
            </w:r>
          </w:p>
          <w:p w14:paraId="3C38129A" w14:textId="77777777" w:rsidR="00D326DA" w:rsidRPr="00D326DA" w:rsidRDefault="00D326DA" w:rsidP="00291AAF">
            <w:pPr>
              <w:rPr>
                <w:rFonts w:ascii="Open Sans" w:hAnsi="Open Sans" w:cs="Open Sans"/>
                <w:b/>
                <w:bCs/>
                <w:sz w:val="20"/>
                <w:szCs w:val="20"/>
              </w:rPr>
            </w:pPr>
          </w:p>
          <w:p w14:paraId="4E2E6781" w14:textId="77777777" w:rsidR="00D326DA" w:rsidRPr="00D326DA" w:rsidRDefault="00D326DA" w:rsidP="00291AAF">
            <w:pPr>
              <w:rPr>
                <w:rFonts w:ascii="Open Sans" w:hAnsi="Open Sans" w:cs="Open Sans"/>
                <w:b/>
                <w:bCs/>
                <w:sz w:val="20"/>
                <w:szCs w:val="20"/>
              </w:rPr>
            </w:pPr>
            <w:r w:rsidRPr="00D326DA">
              <w:rPr>
                <w:rFonts w:ascii="Open Sans" w:hAnsi="Open Sans" w:cs="Open Sans"/>
                <w:b/>
                <w:bCs/>
                <w:sz w:val="20"/>
                <w:szCs w:val="20"/>
              </w:rPr>
              <w:lastRenderedPageBreak/>
              <w:t>Careers Live- PAL- Construction and Green Careers</w:t>
            </w:r>
          </w:p>
        </w:tc>
        <w:tc>
          <w:tcPr>
            <w:tcW w:w="3214" w:type="dxa"/>
          </w:tcPr>
          <w:p w14:paraId="6545AFCE"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PSHE- form time and lessons career of the week</w:t>
            </w:r>
          </w:p>
          <w:p w14:paraId="3D7659E9" w14:textId="77777777" w:rsidR="00D326DA" w:rsidRPr="00D326DA" w:rsidRDefault="00D326DA" w:rsidP="00291AAF">
            <w:pPr>
              <w:pStyle w:val="Default"/>
              <w:rPr>
                <w:rFonts w:ascii="Open Sans" w:hAnsi="Open Sans" w:cs="Open Sans"/>
                <w:sz w:val="20"/>
                <w:szCs w:val="20"/>
              </w:rPr>
            </w:pPr>
          </w:p>
          <w:p w14:paraId="006424F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Apprenticeship Week Activities</w:t>
            </w:r>
          </w:p>
          <w:p w14:paraId="1CEA47EF" w14:textId="77777777" w:rsidR="00D326DA" w:rsidRPr="00D326DA" w:rsidRDefault="00D326DA" w:rsidP="00291AAF">
            <w:pPr>
              <w:pStyle w:val="Default"/>
              <w:rPr>
                <w:rFonts w:ascii="Open Sans" w:hAnsi="Open Sans" w:cs="Open Sans"/>
                <w:sz w:val="20"/>
                <w:szCs w:val="20"/>
              </w:rPr>
            </w:pPr>
          </w:p>
          <w:p w14:paraId="62D6648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Careers Week Activities</w:t>
            </w:r>
          </w:p>
          <w:p w14:paraId="55DA986E" w14:textId="77777777" w:rsidR="00D326DA" w:rsidRPr="00D326DA" w:rsidRDefault="00D326DA" w:rsidP="00291AAF">
            <w:pPr>
              <w:pStyle w:val="Default"/>
              <w:rPr>
                <w:rFonts w:ascii="Open Sans" w:hAnsi="Open Sans" w:cs="Open Sans"/>
                <w:sz w:val="20"/>
                <w:szCs w:val="20"/>
              </w:rPr>
            </w:pPr>
          </w:p>
          <w:p w14:paraId="3E169F8F"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introduction</w:t>
            </w:r>
          </w:p>
          <w:p w14:paraId="04F40480" w14:textId="77777777" w:rsidR="00D326DA" w:rsidRPr="00D326DA" w:rsidRDefault="00D326DA" w:rsidP="00291AAF">
            <w:pPr>
              <w:pStyle w:val="Default"/>
              <w:rPr>
                <w:rFonts w:ascii="Open Sans" w:hAnsi="Open Sans" w:cs="Open Sans"/>
                <w:sz w:val="20"/>
                <w:szCs w:val="20"/>
              </w:rPr>
            </w:pPr>
          </w:p>
          <w:p w14:paraId="205D43E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Careers convention</w:t>
            </w:r>
          </w:p>
          <w:p w14:paraId="350368A9" w14:textId="77777777" w:rsidR="00D326DA" w:rsidRPr="00D326DA" w:rsidRDefault="00D326DA" w:rsidP="00291AAF">
            <w:pPr>
              <w:pStyle w:val="Default"/>
              <w:rPr>
                <w:rFonts w:ascii="Open Sans" w:hAnsi="Open Sans" w:cs="Open Sans"/>
                <w:sz w:val="20"/>
                <w:szCs w:val="20"/>
              </w:rPr>
            </w:pPr>
          </w:p>
          <w:p w14:paraId="5ED2F08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5D61B89D" w14:textId="77777777" w:rsidR="00D326DA" w:rsidRPr="00D326DA" w:rsidRDefault="00D326DA" w:rsidP="00291AAF">
            <w:pPr>
              <w:pStyle w:val="Default"/>
              <w:rPr>
                <w:rFonts w:ascii="Open Sans" w:hAnsi="Open Sans" w:cs="Open Sans"/>
                <w:sz w:val="20"/>
                <w:szCs w:val="20"/>
              </w:rPr>
            </w:pPr>
          </w:p>
          <w:p w14:paraId="08F455E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208F2900" w14:textId="77777777" w:rsidR="00D326DA" w:rsidRPr="00D326DA" w:rsidRDefault="00D326DA" w:rsidP="00291AAF">
            <w:pPr>
              <w:pStyle w:val="Default"/>
              <w:rPr>
                <w:rFonts w:ascii="Open Sans" w:hAnsi="Open Sans" w:cs="Open Sans"/>
                <w:sz w:val="20"/>
                <w:szCs w:val="20"/>
              </w:rPr>
            </w:pPr>
          </w:p>
          <w:p w14:paraId="2F24A87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r w:rsidRPr="00D326DA">
              <w:rPr>
                <w:rFonts w:ascii="Open Sans" w:hAnsi="Open Sans" w:cs="Open Sans"/>
                <w:sz w:val="20"/>
                <w:szCs w:val="20"/>
              </w:rPr>
              <w:t xml:space="preserve"> </w:t>
            </w:r>
          </w:p>
          <w:p w14:paraId="2C5E9673" w14:textId="77777777" w:rsidR="00D326DA" w:rsidRPr="00D326DA" w:rsidRDefault="00D326DA" w:rsidP="00291AAF">
            <w:pPr>
              <w:pStyle w:val="Default"/>
              <w:rPr>
                <w:rFonts w:ascii="Open Sans" w:hAnsi="Open Sans" w:cs="Open Sans"/>
                <w:sz w:val="20"/>
                <w:szCs w:val="20"/>
              </w:rPr>
            </w:pPr>
          </w:p>
          <w:p w14:paraId="43BE716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7C10412B" w14:textId="77777777" w:rsidR="00D326DA" w:rsidRPr="00D326DA" w:rsidRDefault="00D326DA" w:rsidP="00291AAF">
            <w:pPr>
              <w:pStyle w:val="Default"/>
              <w:rPr>
                <w:rFonts w:ascii="Open Sans" w:hAnsi="Open Sans" w:cs="Open Sans"/>
                <w:sz w:val="20"/>
                <w:szCs w:val="20"/>
              </w:rPr>
            </w:pPr>
          </w:p>
          <w:p w14:paraId="16A111E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Choir</w:t>
            </w:r>
          </w:p>
          <w:p w14:paraId="3C386106" w14:textId="77777777" w:rsidR="00D326DA" w:rsidRPr="00D326DA" w:rsidRDefault="00D326DA" w:rsidP="00291AAF">
            <w:pPr>
              <w:pStyle w:val="Default"/>
              <w:rPr>
                <w:rFonts w:ascii="Open Sans" w:hAnsi="Open Sans" w:cs="Open Sans"/>
                <w:sz w:val="20"/>
                <w:szCs w:val="20"/>
              </w:rPr>
            </w:pPr>
          </w:p>
          <w:p w14:paraId="59EEED0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The Big Assembly </w:t>
            </w:r>
          </w:p>
          <w:p w14:paraId="3E093609" w14:textId="77777777" w:rsidR="00D326DA" w:rsidRPr="00D326DA" w:rsidRDefault="00D326DA" w:rsidP="00291AAF">
            <w:pPr>
              <w:pStyle w:val="Default"/>
              <w:rPr>
                <w:rFonts w:ascii="Open Sans" w:hAnsi="Open Sans" w:cs="Open Sans"/>
                <w:sz w:val="20"/>
                <w:szCs w:val="20"/>
              </w:rPr>
            </w:pPr>
          </w:p>
          <w:p w14:paraId="026ACC1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Midsummer </w:t>
            </w:r>
            <w:proofErr w:type="spellStart"/>
            <w:r w:rsidRPr="00D326DA">
              <w:rPr>
                <w:rFonts w:ascii="Open Sans" w:hAnsi="Open Sans" w:cs="Open Sans"/>
                <w:sz w:val="20"/>
                <w:szCs w:val="20"/>
              </w:rPr>
              <w:t>Nights</w:t>
            </w:r>
            <w:proofErr w:type="spellEnd"/>
            <w:r w:rsidRPr="00D326DA">
              <w:rPr>
                <w:rFonts w:ascii="Open Sans" w:hAnsi="Open Sans" w:cs="Open Sans"/>
                <w:sz w:val="20"/>
                <w:szCs w:val="20"/>
              </w:rPr>
              <w:t xml:space="preserve"> Dream- Theatre Visit</w:t>
            </w:r>
          </w:p>
          <w:p w14:paraId="56245982" w14:textId="77777777" w:rsidR="00D326DA" w:rsidRPr="00D326DA" w:rsidRDefault="00D326DA" w:rsidP="00291AAF">
            <w:pPr>
              <w:rPr>
                <w:rFonts w:ascii="Open Sans" w:hAnsi="Open Sans" w:cs="Open Sans"/>
                <w:b/>
                <w:bCs/>
                <w:sz w:val="20"/>
                <w:szCs w:val="20"/>
              </w:rPr>
            </w:pPr>
          </w:p>
          <w:p w14:paraId="4B8AB130" w14:textId="77777777" w:rsidR="00D326DA" w:rsidRPr="00D326DA" w:rsidRDefault="00D326DA" w:rsidP="00291AAF">
            <w:pPr>
              <w:rPr>
                <w:rFonts w:ascii="Open Sans" w:hAnsi="Open Sans" w:cs="Open Sans"/>
                <w:sz w:val="20"/>
                <w:szCs w:val="20"/>
              </w:rPr>
            </w:pPr>
            <w:r w:rsidRPr="00D326DA">
              <w:rPr>
                <w:rFonts w:ascii="Open Sans" w:hAnsi="Open Sans" w:cs="Open Sans"/>
                <w:b/>
                <w:bCs/>
                <w:sz w:val="20"/>
                <w:szCs w:val="20"/>
              </w:rPr>
              <w:t>Careers Live- PAL- Business Professionals and Financial Services</w:t>
            </w:r>
          </w:p>
        </w:tc>
        <w:tc>
          <w:tcPr>
            <w:tcW w:w="3214" w:type="dxa"/>
          </w:tcPr>
          <w:p w14:paraId="22BC4A9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2C856522" w14:textId="77777777" w:rsidR="00D326DA" w:rsidRPr="00D326DA" w:rsidRDefault="00D326DA" w:rsidP="00291AAF">
            <w:pPr>
              <w:pStyle w:val="Default"/>
              <w:rPr>
                <w:rFonts w:ascii="Open Sans" w:hAnsi="Open Sans" w:cs="Open Sans"/>
                <w:sz w:val="20"/>
                <w:szCs w:val="20"/>
              </w:rPr>
            </w:pPr>
          </w:p>
          <w:p w14:paraId="148595A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63CA17E1" w14:textId="77777777" w:rsidR="00D326DA" w:rsidRPr="00D326DA" w:rsidRDefault="00D326DA" w:rsidP="00291AAF">
            <w:pPr>
              <w:pStyle w:val="Default"/>
              <w:rPr>
                <w:rFonts w:ascii="Open Sans" w:hAnsi="Open Sans" w:cs="Open Sans"/>
                <w:sz w:val="20"/>
                <w:szCs w:val="20"/>
              </w:rPr>
            </w:pPr>
          </w:p>
          <w:p w14:paraId="5B02FD23"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1CB5FEDC" w14:textId="77777777" w:rsidR="00D326DA" w:rsidRPr="00D326DA" w:rsidRDefault="00D326DA" w:rsidP="00291AAF">
            <w:pPr>
              <w:pStyle w:val="Default"/>
              <w:rPr>
                <w:rFonts w:ascii="Open Sans" w:hAnsi="Open Sans" w:cs="Open Sans"/>
                <w:sz w:val="20"/>
                <w:szCs w:val="20"/>
              </w:rPr>
            </w:pPr>
          </w:p>
          <w:p w14:paraId="0CFEFAE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2CECB74E" w14:textId="77777777" w:rsidR="00D326DA" w:rsidRPr="00D326DA" w:rsidRDefault="00D326DA" w:rsidP="00291AAF">
            <w:pPr>
              <w:pStyle w:val="Default"/>
              <w:rPr>
                <w:rFonts w:ascii="Open Sans" w:hAnsi="Open Sans" w:cs="Open Sans"/>
                <w:sz w:val="20"/>
                <w:szCs w:val="20"/>
              </w:rPr>
            </w:pPr>
          </w:p>
          <w:p w14:paraId="1040EC1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25AD6C58" w14:textId="77777777" w:rsidR="00D326DA" w:rsidRPr="00D326DA" w:rsidRDefault="00D326DA" w:rsidP="00291AAF">
            <w:pPr>
              <w:pStyle w:val="Default"/>
              <w:rPr>
                <w:rFonts w:ascii="Open Sans" w:hAnsi="Open Sans" w:cs="Open Sans"/>
                <w:sz w:val="20"/>
                <w:szCs w:val="20"/>
              </w:rPr>
            </w:pPr>
          </w:p>
          <w:p w14:paraId="092244D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Choir</w:t>
            </w:r>
          </w:p>
          <w:p w14:paraId="02B7898E" w14:textId="77777777" w:rsidR="00D326DA" w:rsidRPr="00D326DA" w:rsidRDefault="00D326DA" w:rsidP="00291AAF">
            <w:pPr>
              <w:pStyle w:val="Default"/>
              <w:rPr>
                <w:rFonts w:ascii="Open Sans" w:hAnsi="Open Sans" w:cs="Open Sans"/>
                <w:sz w:val="20"/>
                <w:szCs w:val="20"/>
              </w:rPr>
            </w:pPr>
          </w:p>
          <w:p w14:paraId="5624CED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Hamilton- Birmingham Hippodrome </w:t>
            </w:r>
          </w:p>
          <w:p w14:paraId="5D1F3E02" w14:textId="77777777" w:rsidR="00D326DA" w:rsidRPr="00D326DA" w:rsidRDefault="00D326DA" w:rsidP="00291AAF">
            <w:pPr>
              <w:pStyle w:val="Default"/>
              <w:rPr>
                <w:rFonts w:ascii="Open Sans" w:hAnsi="Open Sans" w:cs="Open Sans"/>
                <w:sz w:val="20"/>
                <w:szCs w:val="20"/>
              </w:rPr>
            </w:pPr>
          </w:p>
          <w:p w14:paraId="129ABCE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Blood Brothers- Theatre Visit</w:t>
            </w:r>
          </w:p>
          <w:p w14:paraId="554DAC27" w14:textId="77777777" w:rsidR="00D326DA" w:rsidRPr="00D326DA" w:rsidRDefault="00D326DA" w:rsidP="00291AAF">
            <w:pPr>
              <w:pStyle w:val="Default"/>
              <w:rPr>
                <w:rFonts w:ascii="Open Sans" w:hAnsi="Open Sans" w:cs="Open Sans"/>
                <w:sz w:val="20"/>
                <w:szCs w:val="20"/>
              </w:rPr>
            </w:pPr>
          </w:p>
          <w:p w14:paraId="1FD243E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Highly Sprung- Theatre Visit </w:t>
            </w:r>
          </w:p>
          <w:p w14:paraId="60832EA2" w14:textId="77777777" w:rsidR="00D326DA" w:rsidRPr="00D326DA" w:rsidRDefault="00D326DA" w:rsidP="00291AAF">
            <w:pPr>
              <w:pStyle w:val="Default"/>
              <w:rPr>
                <w:rFonts w:ascii="Open Sans" w:hAnsi="Open Sans" w:cs="Open Sans"/>
                <w:b/>
                <w:bCs/>
                <w:sz w:val="20"/>
                <w:szCs w:val="20"/>
              </w:rPr>
            </w:pPr>
          </w:p>
          <w:p w14:paraId="23A0EE85" w14:textId="77777777" w:rsidR="00D326DA" w:rsidRPr="00D326DA" w:rsidRDefault="00D326DA" w:rsidP="00291AAF">
            <w:pPr>
              <w:pStyle w:val="Default"/>
              <w:rPr>
                <w:rFonts w:ascii="Open Sans" w:hAnsi="Open Sans" w:cs="Open Sans"/>
                <w:b/>
                <w:bCs/>
                <w:sz w:val="20"/>
                <w:szCs w:val="20"/>
              </w:rPr>
            </w:pPr>
            <w:r w:rsidRPr="00D326DA">
              <w:rPr>
                <w:rFonts w:ascii="Open Sans" w:hAnsi="Open Sans" w:cs="Open Sans"/>
                <w:b/>
                <w:bCs/>
                <w:sz w:val="20"/>
                <w:szCs w:val="20"/>
              </w:rPr>
              <w:t>Careers Live Birmingham- Health and Digital Services- PAL</w:t>
            </w:r>
          </w:p>
        </w:tc>
      </w:tr>
      <w:tr w:rsidR="00D326DA" w:rsidRPr="00D326DA" w14:paraId="60760A7E" w14:textId="77777777" w:rsidTr="00D326DA">
        <w:tc>
          <w:tcPr>
            <w:tcW w:w="843" w:type="dxa"/>
          </w:tcPr>
          <w:p w14:paraId="2C245414"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9</w:t>
            </w:r>
          </w:p>
        </w:tc>
        <w:tc>
          <w:tcPr>
            <w:tcW w:w="3214" w:type="dxa"/>
          </w:tcPr>
          <w:p w14:paraId="08BA559E"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Careers skills- </w:t>
            </w:r>
          </w:p>
          <w:p w14:paraId="6F733369"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Setting career goals and knowing my pathways</w:t>
            </w:r>
          </w:p>
          <w:p w14:paraId="31883902"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LMIs - how can they help me when thinking about my future?</w:t>
            </w:r>
          </w:p>
          <w:p w14:paraId="51FFD0ED"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 xml:space="preserve">What is </w:t>
            </w:r>
            <w:proofErr w:type="gramStart"/>
            <w:r w:rsidRPr="00D326DA">
              <w:rPr>
                <w:rFonts w:ascii="Open Sans" w:eastAsia="Times New Roman" w:hAnsi="Open Sans" w:cs="Open Sans"/>
                <w:color w:val="000000"/>
                <w:sz w:val="20"/>
                <w:szCs w:val="20"/>
              </w:rPr>
              <w:t>employability</w:t>
            </w:r>
            <w:proofErr w:type="gramEnd"/>
          </w:p>
          <w:p w14:paraId="5DFEEDB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Green Careers Week</w:t>
            </w:r>
          </w:p>
          <w:p w14:paraId="17F24240" w14:textId="77777777" w:rsidR="00D326DA" w:rsidRPr="00D326DA" w:rsidRDefault="00D326DA" w:rsidP="00291AAF">
            <w:pPr>
              <w:pStyle w:val="Default"/>
              <w:rPr>
                <w:rFonts w:ascii="Open Sans" w:hAnsi="Open Sans" w:cs="Open Sans"/>
                <w:sz w:val="20"/>
                <w:szCs w:val="20"/>
              </w:rPr>
            </w:pPr>
          </w:p>
          <w:p w14:paraId="43E450A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AI Tech She Can- Live Assembly </w:t>
            </w:r>
          </w:p>
          <w:p w14:paraId="28F670AE" w14:textId="77777777" w:rsidR="00D326DA" w:rsidRPr="00D326DA" w:rsidRDefault="00D326DA" w:rsidP="00291AAF">
            <w:pPr>
              <w:pStyle w:val="Default"/>
              <w:rPr>
                <w:rFonts w:ascii="Open Sans" w:hAnsi="Open Sans" w:cs="Open Sans"/>
                <w:sz w:val="20"/>
                <w:szCs w:val="20"/>
              </w:rPr>
            </w:pPr>
          </w:p>
          <w:p w14:paraId="114D998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6907B378" w14:textId="77777777" w:rsidR="00D326DA" w:rsidRPr="00D326DA" w:rsidRDefault="00D326DA" w:rsidP="00291AAF">
            <w:pPr>
              <w:pStyle w:val="Default"/>
              <w:rPr>
                <w:rFonts w:ascii="Open Sans" w:hAnsi="Open Sans" w:cs="Open Sans"/>
                <w:sz w:val="20"/>
                <w:szCs w:val="20"/>
              </w:rPr>
            </w:pPr>
          </w:p>
          <w:p w14:paraId="677D043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4217BB53" w14:textId="77777777" w:rsidR="00D326DA" w:rsidRPr="00D326DA" w:rsidRDefault="00D326DA" w:rsidP="00291AAF">
            <w:pPr>
              <w:pStyle w:val="Default"/>
              <w:rPr>
                <w:rFonts w:ascii="Open Sans" w:hAnsi="Open Sans" w:cs="Open Sans"/>
                <w:sz w:val="20"/>
                <w:szCs w:val="20"/>
              </w:rPr>
            </w:pPr>
          </w:p>
          <w:p w14:paraId="237A36F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229B9D70" w14:textId="77777777" w:rsidR="00D326DA" w:rsidRPr="00D326DA" w:rsidRDefault="00D326DA" w:rsidP="00291AAF">
            <w:pPr>
              <w:pStyle w:val="Default"/>
              <w:rPr>
                <w:rFonts w:ascii="Open Sans" w:hAnsi="Open Sans" w:cs="Open Sans"/>
                <w:sz w:val="20"/>
                <w:szCs w:val="20"/>
              </w:rPr>
            </w:pPr>
          </w:p>
          <w:p w14:paraId="46F3A74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p>
          <w:p w14:paraId="0C645317" w14:textId="77777777" w:rsidR="00D326DA" w:rsidRPr="00D326DA" w:rsidRDefault="00D326DA" w:rsidP="00291AAF">
            <w:pPr>
              <w:rPr>
                <w:rFonts w:ascii="Open Sans" w:hAnsi="Open Sans" w:cs="Open Sans"/>
                <w:sz w:val="20"/>
                <w:szCs w:val="20"/>
              </w:rPr>
            </w:pPr>
          </w:p>
          <w:p w14:paraId="7FD45119"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Orchestra</w:t>
            </w:r>
          </w:p>
          <w:p w14:paraId="0F3831AF" w14:textId="77777777" w:rsidR="00D326DA" w:rsidRPr="00D326DA" w:rsidRDefault="00D326DA" w:rsidP="00291AAF">
            <w:pPr>
              <w:rPr>
                <w:rFonts w:ascii="Open Sans" w:hAnsi="Open Sans" w:cs="Open Sans"/>
                <w:sz w:val="20"/>
                <w:szCs w:val="20"/>
              </w:rPr>
            </w:pPr>
          </w:p>
          <w:p w14:paraId="79D6B4F4"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Choir</w:t>
            </w:r>
          </w:p>
          <w:p w14:paraId="3CE8DF30" w14:textId="77777777" w:rsidR="00D326DA" w:rsidRPr="00D326DA" w:rsidRDefault="00D326DA" w:rsidP="00291AAF">
            <w:pPr>
              <w:rPr>
                <w:rFonts w:ascii="Open Sans" w:hAnsi="Open Sans" w:cs="Open Sans"/>
                <w:sz w:val="20"/>
                <w:szCs w:val="20"/>
              </w:rPr>
            </w:pPr>
          </w:p>
          <w:p w14:paraId="4CC719AA"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Lion King- Hippodrome Theatre</w:t>
            </w:r>
          </w:p>
          <w:p w14:paraId="0D3077D0" w14:textId="77777777" w:rsidR="00D326DA" w:rsidRPr="00D326DA" w:rsidRDefault="00D326DA" w:rsidP="00291AAF">
            <w:pPr>
              <w:rPr>
                <w:rFonts w:ascii="Open Sans" w:hAnsi="Open Sans" w:cs="Open Sans"/>
                <w:sz w:val="20"/>
                <w:szCs w:val="20"/>
              </w:rPr>
            </w:pPr>
          </w:p>
          <w:p w14:paraId="17710D01"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Catering Trip- Paris</w:t>
            </w:r>
          </w:p>
          <w:p w14:paraId="670C99CE" w14:textId="77777777" w:rsidR="00D326DA" w:rsidRPr="00D326DA" w:rsidRDefault="00D326DA" w:rsidP="00291AAF">
            <w:pPr>
              <w:rPr>
                <w:rFonts w:ascii="Open Sans" w:hAnsi="Open Sans" w:cs="Open Sans"/>
                <w:sz w:val="20"/>
                <w:szCs w:val="20"/>
              </w:rPr>
            </w:pPr>
          </w:p>
          <w:p w14:paraId="697567BF"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Belgrave Theatre talk</w:t>
            </w:r>
          </w:p>
          <w:p w14:paraId="581A0A83" w14:textId="77777777" w:rsidR="00D326DA" w:rsidRPr="00D326DA" w:rsidRDefault="00D326DA" w:rsidP="00291AAF">
            <w:pPr>
              <w:rPr>
                <w:rFonts w:ascii="Open Sans" w:hAnsi="Open Sans" w:cs="Open Sans"/>
                <w:b/>
                <w:bCs/>
                <w:sz w:val="20"/>
                <w:szCs w:val="20"/>
              </w:rPr>
            </w:pPr>
          </w:p>
          <w:p w14:paraId="7A1234A7" w14:textId="77777777" w:rsidR="00D326DA" w:rsidRPr="00D326DA" w:rsidRDefault="00D326DA" w:rsidP="00291AAF">
            <w:pPr>
              <w:rPr>
                <w:rFonts w:ascii="Open Sans" w:hAnsi="Open Sans" w:cs="Open Sans"/>
                <w:sz w:val="20"/>
                <w:szCs w:val="20"/>
              </w:rPr>
            </w:pPr>
            <w:r w:rsidRPr="00D326DA">
              <w:rPr>
                <w:rFonts w:ascii="Open Sans" w:hAnsi="Open Sans" w:cs="Open Sans"/>
                <w:b/>
                <w:bCs/>
                <w:sz w:val="20"/>
                <w:szCs w:val="20"/>
              </w:rPr>
              <w:t>Careers Live- PAL- Construction and Green Careers</w:t>
            </w:r>
          </w:p>
        </w:tc>
        <w:tc>
          <w:tcPr>
            <w:tcW w:w="3214" w:type="dxa"/>
          </w:tcPr>
          <w:p w14:paraId="277AEE8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Career skills- </w:t>
            </w:r>
          </w:p>
          <w:p w14:paraId="321E1859"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Setting career goals and knowing my pathways</w:t>
            </w:r>
          </w:p>
          <w:p w14:paraId="4798DD9B"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LMIs - how can they help me when thinking about my future?</w:t>
            </w:r>
          </w:p>
          <w:p w14:paraId="4E7A63E4"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 xml:space="preserve">What is </w:t>
            </w:r>
            <w:proofErr w:type="gramStart"/>
            <w:r w:rsidRPr="00D326DA">
              <w:rPr>
                <w:rFonts w:ascii="Open Sans" w:eastAsia="Times New Roman" w:hAnsi="Open Sans" w:cs="Open Sans"/>
                <w:color w:val="000000"/>
                <w:sz w:val="20"/>
                <w:szCs w:val="20"/>
              </w:rPr>
              <w:t>employability</w:t>
            </w:r>
            <w:proofErr w:type="gramEnd"/>
          </w:p>
          <w:p w14:paraId="485700D6" w14:textId="77777777" w:rsidR="00D326DA" w:rsidRPr="00D326DA" w:rsidRDefault="00D326DA" w:rsidP="00291AAF">
            <w:pPr>
              <w:pStyle w:val="Default"/>
              <w:rPr>
                <w:rFonts w:ascii="Open Sans" w:hAnsi="Open Sans" w:cs="Open Sans"/>
                <w:sz w:val="20"/>
                <w:szCs w:val="20"/>
              </w:rPr>
            </w:pPr>
          </w:p>
          <w:p w14:paraId="4CC7F7DE"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2E7CEF98" w14:textId="77777777" w:rsidR="00D326DA" w:rsidRPr="00D326DA" w:rsidRDefault="00D326DA" w:rsidP="00291AAF">
            <w:pPr>
              <w:pStyle w:val="Default"/>
              <w:rPr>
                <w:rFonts w:ascii="Open Sans" w:hAnsi="Open Sans" w:cs="Open Sans"/>
                <w:sz w:val="20"/>
                <w:szCs w:val="20"/>
              </w:rPr>
            </w:pPr>
          </w:p>
          <w:p w14:paraId="0A005BE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Y9 Pathways-IAGs</w:t>
            </w:r>
          </w:p>
          <w:p w14:paraId="4AD39EC3" w14:textId="77777777" w:rsidR="00D326DA" w:rsidRPr="00D326DA" w:rsidRDefault="00D326DA" w:rsidP="00291AAF">
            <w:pPr>
              <w:pStyle w:val="Default"/>
              <w:rPr>
                <w:rFonts w:ascii="Open Sans" w:hAnsi="Open Sans" w:cs="Open Sans"/>
                <w:sz w:val="20"/>
                <w:szCs w:val="20"/>
              </w:rPr>
            </w:pPr>
          </w:p>
          <w:p w14:paraId="337E8ED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Apprenticeship Week Activities</w:t>
            </w:r>
          </w:p>
          <w:p w14:paraId="193B569B" w14:textId="77777777" w:rsidR="00D326DA" w:rsidRPr="00D326DA" w:rsidRDefault="00D326DA" w:rsidP="00291AAF">
            <w:pPr>
              <w:pStyle w:val="Default"/>
              <w:rPr>
                <w:rFonts w:ascii="Open Sans" w:hAnsi="Open Sans" w:cs="Open Sans"/>
                <w:sz w:val="20"/>
                <w:szCs w:val="20"/>
              </w:rPr>
            </w:pPr>
          </w:p>
          <w:p w14:paraId="1476332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The Assembly </w:t>
            </w:r>
          </w:p>
          <w:p w14:paraId="15944305" w14:textId="77777777" w:rsidR="00D326DA" w:rsidRPr="00D326DA" w:rsidRDefault="00D326DA" w:rsidP="00291AAF">
            <w:pPr>
              <w:pStyle w:val="Default"/>
              <w:rPr>
                <w:rFonts w:ascii="Open Sans" w:hAnsi="Open Sans" w:cs="Open Sans"/>
                <w:sz w:val="20"/>
                <w:szCs w:val="20"/>
              </w:rPr>
            </w:pPr>
          </w:p>
          <w:p w14:paraId="73DBDBF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Careers Week Activities</w:t>
            </w:r>
          </w:p>
          <w:p w14:paraId="5492D265" w14:textId="77777777" w:rsidR="00D326DA" w:rsidRPr="00D326DA" w:rsidRDefault="00D326DA" w:rsidP="00291AAF">
            <w:pPr>
              <w:pStyle w:val="Default"/>
              <w:rPr>
                <w:rFonts w:ascii="Open Sans" w:hAnsi="Open Sans" w:cs="Open Sans"/>
                <w:sz w:val="20"/>
                <w:szCs w:val="20"/>
              </w:rPr>
            </w:pPr>
          </w:p>
          <w:p w14:paraId="1F9E5F1C"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introduction</w:t>
            </w:r>
          </w:p>
          <w:p w14:paraId="19B376A9" w14:textId="77777777" w:rsidR="00D326DA" w:rsidRPr="00D326DA" w:rsidRDefault="00D326DA" w:rsidP="00291AAF">
            <w:pPr>
              <w:pStyle w:val="Default"/>
              <w:rPr>
                <w:rFonts w:ascii="Open Sans" w:hAnsi="Open Sans" w:cs="Open Sans"/>
                <w:sz w:val="20"/>
                <w:szCs w:val="20"/>
              </w:rPr>
            </w:pPr>
          </w:p>
          <w:p w14:paraId="14DC01C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Careers convention</w:t>
            </w:r>
          </w:p>
          <w:p w14:paraId="573D9EC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72008CC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1A24DA3A" w14:textId="77777777" w:rsidR="00D326DA" w:rsidRPr="00D326DA" w:rsidRDefault="00D326DA" w:rsidP="00291AAF">
            <w:pPr>
              <w:pStyle w:val="Default"/>
              <w:rPr>
                <w:rFonts w:ascii="Open Sans" w:hAnsi="Open Sans" w:cs="Open Sans"/>
                <w:sz w:val="20"/>
                <w:szCs w:val="20"/>
              </w:rPr>
            </w:pPr>
          </w:p>
          <w:p w14:paraId="12D49E5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Black Country Museum Visit</w:t>
            </w:r>
          </w:p>
          <w:p w14:paraId="01CB3D1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p>
          <w:p w14:paraId="6CF3216C" w14:textId="77777777" w:rsidR="00D326DA" w:rsidRPr="00D326DA" w:rsidRDefault="00D326DA" w:rsidP="00291AAF">
            <w:pPr>
              <w:pStyle w:val="Default"/>
              <w:rPr>
                <w:rFonts w:ascii="Open Sans" w:hAnsi="Open Sans" w:cs="Open Sans"/>
                <w:sz w:val="20"/>
                <w:szCs w:val="20"/>
              </w:rPr>
            </w:pPr>
          </w:p>
          <w:p w14:paraId="4656216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714D2072" w14:textId="77777777" w:rsidR="00D326DA" w:rsidRPr="00D326DA" w:rsidRDefault="00D326DA" w:rsidP="00291AAF">
            <w:pPr>
              <w:pStyle w:val="Default"/>
              <w:rPr>
                <w:rFonts w:ascii="Open Sans" w:hAnsi="Open Sans" w:cs="Open Sans"/>
                <w:sz w:val="20"/>
                <w:szCs w:val="20"/>
              </w:rPr>
            </w:pPr>
          </w:p>
          <w:p w14:paraId="36E2AB0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Choir</w:t>
            </w:r>
          </w:p>
          <w:p w14:paraId="30C8F275" w14:textId="77777777" w:rsidR="00D326DA" w:rsidRPr="00D326DA" w:rsidRDefault="00D326DA" w:rsidP="00291AAF">
            <w:pPr>
              <w:pStyle w:val="Default"/>
              <w:rPr>
                <w:rFonts w:ascii="Open Sans" w:hAnsi="Open Sans" w:cs="Open Sans"/>
                <w:sz w:val="20"/>
                <w:szCs w:val="20"/>
              </w:rPr>
            </w:pPr>
          </w:p>
          <w:p w14:paraId="280A391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Woman in Black- Alexandra Theatre</w:t>
            </w:r>
          </w:p>
          <w:p w14:paraId="2B3CDEE1" w14:textId="77777777" w:rsidR="00D326DA" w:rsidRPr="00D326DA" w:rsidRDefault="00D326DA" w:rsidP="00291AAF">
            <w:pPr>
              <w:pStyle w:val="Default"/>
              <w:rPr>
                <w:rFonts w:ascii="Open Sans" w:hAnsi="Open Sans" w:cs="Open Sans"/>
                <w:b/>
                <w:bCs/>
                <w:sz w:val="20"/>
                <w:szCs w:val="20"/>
              </w:rPr>
            </w:pPr>
          </w:p>
          <w:p w14:paraId="593F281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b/>
                <w:bCs/>
                <w:sz w:val="20"/>
                <w:szCs w:val="20"/>
              </w:rPr>
              <w:t>Careers Live- PAL- Business Professionals and Financial Services</w:t>
            </w:r>
          </w:p>
        </w:tc>
        <w:tc>
          <w:tcPr>
            <w:tcW w:w="3214" w:type="dxa"/>
          </w:tcPr>
          <w:p w14:paraId="66F0F535"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44FBD4B6" w14:textId="77777777" w:rsidR="00D326DA" w:rsidRPr="00D326DA" w:rsidRDefault="00D326DA" w:rsidP="00291AAF">
            <w:pPr>
              <w:pStyle w:val="Default"/>
              <w:rPr>
                <w:rFonts w:ascii="Open Sans" w:hAnsi="Open Sans" w:cs="Open Sans"/>
                <w:sz w:val="20"/>
                <w:szCs w:val="20"/>
              </w:rPr>
            </w:pPr>
          </w:p>
          <w:p w14:paraId="0C1C178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2CBF1525" w14:textId="77777777" w:rsidR="00D326DA" w:rsidRPr="00D326DA" w:rsidRDefault="00D326DA" w:rsidP="00291AAF">
            <w:pPr>
              <w:pStyle w:val="Default"/>
              <w:rPr>
                <w:rFonts w:ascii="Open Sans" w:hAnsi="Open Sans" w:cs="Open Sans"/>
                <w:sz w:val="20"/>
                <w:szCs w:val="20"/>
              </w:rPr>
            </w:pPr>
          </w:p>
          <w:p w14:paraId="399AFF6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Computing club</w:t>
            </w:r>
          </w:p>
          <w:p w14:paraId="0A4455BB" w14:textId="77777777" w:rsidR="00D326DA" w:rsidRPr="00D326DA" w:rsidRDefault="00D326DA" w:rsidP="00291AAF">
            <w:pPr>
              <w:pStyle w:val="Default"/>
              <w:rPr>
                <w:rFonts w:ascii="Open Sans" w:hAnsi="Open Sans" w:cs="Open Sans"/>
                <w:sz w:val="20"/>
                <w:szCs w:val="20"/>
              </w:rPr>
            </w:pPr>
          </w:p>
          <w:p w14:paraId="7A99957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7107C859" w14:textId="77777777" w:rsidR="00D326DA" w:rsidRPr="00D326DA" w:rsidRDefault="00D326DA" w:rsidP="00291AAF">
            <w:pPr>
              <w:pStyle w:val="Default"/>
              <w:rPr>
                <w:rFonts w:ascii="Open Sans" w:hAnsi="Open Sans" w:cs="Open Sans"/>
                <w:sz w:val="20"/>
                <w:szCs w:val="20"/>
              </w:rPr>
            </w:pPr>
          </w:p>
          <w:p w14:paraId="529E018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Choir</w:t>
            </w:r>
          </w:p>
          <w:p w14:paraId="12AD9A59" w14:textId="77777777" w:rsidR="00D326DA" w:rsidRPr="00D326DA" w:rsidRDefault="00D326DA" w:rsidP="00291AAF">
            <w:pPr>
              <w:pStyle w:val="Default"/>
              <w:rPr>
                <w:rFonts w:ascii="Open Sans" w:hAnsi="Open Sans" w:cs="Open Sans"/>
                <w:sz w:val="20"/>
                <w:szCs w:val="20"/>
              </w:rPr>
            </w:pPr>
          </w:p>
          <w:p w14:paraId="2906F6F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Hamilton- Birmingham Hippodrome </w:t>
            </w:r>
          </w:p>
          <w:p w14:paraId="0B3C2E48" w14:textId="77777777" w:rsidR="00D326DA" w:rsidRPr="00D326DA" w:rsidRDefault="00D326DA" w:rsidP="00291AAF">
            <w:pPr>
              <w:pStyle w:val="Default"/>
              <w:rPr>
                <w:rFonts w:ascii="Open Sans" w:hAnsi="Open Sans" w:cs="Open Sans"/>
                <w:sz w:val="20"/>
                <w:szCs w:val="20"/>
              </w:rPr>
            </w:pPr>
          </w:p>
          <w:p w14:paraId="1EC83283"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01468178" w14:textId="77777777" w:rsidR="00D326DA" w:rsidRPr="00D326DA" w:rsidRDefault="00D326DA" w:rsidP="00291AAF">
            <w:pPr>
              <w:pStyle w:val="Default"/>
              <w:rPr>
                <w:rFonts w:ascii="Open Sans" w:hAnsi="Open Sans" w:cs="Open Sans"/>
                <w:sz w:val="20"/>
                <w:szCs w:val="20"/>
              </w:rPr>
            </w:pPr>
          </w:p>
          <w:p w14:paraId="08E17CB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Highly Sprung- Theatre Visit </w:t>
            </w:r>
          </w:p>
          <w:p w14:paraId="4D7A1AB9" w14:textId="77777777" w:rsidR="00D326DA" w:rsidRPr="00D326DA" w:rsidRDefault="00D326DA" w:rsidP="00291AAF">
            <w:pPr>
              <w:pStyle w:val="Default"/>
              <w:rPr>
                <w:rFonts w:ascii="Open Sans" w:hAnsi="Open Sans" w:cs="Open Sans"/>
                <w:b/>
                <w:bCs/>
                <w:sz w:val="20"/>
                <w:szCs w:val="20"/>
              </w:rPr>
            </w:pPr>
          </w:p>
          <w:p w14:paraId="606010E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b/>
                <w:bCs/>
                <w:sz w:val="20"/>
                <w:szCs w:val="20"/>
              </w:rPr>
              <w:t>Careers Live Birmingham- Health and Digital Services- PAL</w:t>
            </w:r>
          </w:p>
        </w:tc>
      </w:tr>
      <w:tr w:rsidR="00D326DA" w:rsidRPr="00D326DA" w14:paraId="08AB3B84" w14:textId="77777777" w:rsidTr="00D326DA">
        <w:tc>
          <w:tcPr>
            <w:tcW w:w="843" w:type="dxa"/>
          </w:tcPr>
          <w:p w14:paraId="2B7D7F08"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10</w:t>
            </w:r>
          </w:p>
        </w:tc>
        <w:tc>
          <w:tcPr>
            <w:tcW w:w="3214" w:type="dxa"/>
          </w:tcPr>
          <w:p w14:paraId="087F280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112F7162" w14:textId="77777777" w:rsidR="00D326DA" w:rsidRPr="00D326DA" w:rsidRDefault="00D326DA" w:rsidP="00291AAF">
            <w:pPr>
              <w:pStyle w:val="Default"/>
              <w:rPr>
                <w:rFonts w:ascii="Open Sans" w:hAnsi="Open Sans" w:cs="Open Sans"/>
                <w:sz w:val="20"/>
                <w:szCs w:val="20"/>
              </w:rPr>
            </w:pPr>
          </w:p>
          <w:p w14:paraId="641D721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Green Careers Week</w:t>
            </w:r>
          </w:p>
          <w:p w14:paraId="58AF1D72" w14:textId="77777777" w:rsidR="00D326DA" w:rsidRPr="00D326DA" w:rsidRDefault="00D326DA" w:rsidP="00291AAF">
            <w:pPr>
              <w:pStyle w:val="Default"/>
              <w:rPr>
                <w:rFonts w:ascii="Open Sans" w:hAnsi="Open Sans" w:cs="Open Sans"/>
                <w:sz w:val="20"/>
                <w:szCs w:val="20"/>
              </w:rPr>
            </w:pPr>
          </w:p>
          <w:p w14:paraId="51097BA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Work experience preparation and introduction sessions</w:t>
            </w:r>
          </w:p>
          <w:p w14:paraId="73D88176" w14:textId="77777777" w:rsidR="00D326DA" w:rsidRPr="00D326DA" w:rsidRDefault="00D326DA" w:rsidP="00291AAF">
            <w:pPr>
              <w:pStyle w:val="Default"/>
              <w:rPr>
                <w:rFonts w:ascii="Open Sans" w:hAnsi="Open Sans" w:cs="Open Sans"/>
                <w:sz w:val="20"/>
                <w:szCs w:val="20"/>
              </w:rPr>
            </w:pPr>
          </w:p>
          <w:p w14:paraId="53EB91F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0F4C7626" w14:textId="77777777" w:rsidR="00D326DA" w:rsidRPr="00D326DA" w:rsidRDefault="00D326DA" w:rsidP="00291AAF">
            <w:pPr>
              <w:pStyle w:val="Default"/>
              <w:rPr>
                <w:rFonts w:ascii="Open Sans" w:hAnsi="Open Sans" w:cs="Open Sans"/>
                <w:sz w:val="20"/>
                <w:szCs w:val="20"/>
              </w:rPr>
            </w:pPr>
          </w:p>
          <w:p w14:paraId="035D3E1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2B249BC1" w14:textId="77777777" w:rsidR="00D326DA" w:rsidRPr="00D326DA" w:rsidRDefault="00D326DA" w:rsidP="00291AAF">
            <w:pPr>
              <w:pStyle w:val="Default"/>
              <w:rPr>
                <w:rFonts w:ascii="Open Sans" w:hAnsi="Open Sans" w:cs="Open Sans"/>
                <w:sz w:val="20"/>
                <w:szCs w:val="20"/>
              </w:rPr>
            </w:pPr>
          </w:p>
          <w:p w14:paraId="3677FDF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34562E04" w14:textId="77777777" w:rsidR="00D326DA" w:rsidRPr="00D326DA" w:rsidRDefault="00D326DA" w:rsidP="00291AAF">
            <w:pPr>
              <w:pStyle w:val="Default"/>
              <w:rPr>
                <w:rFonts w:ascii="Open Sans" w:hAnsi="Open Sans" w:cs="Open Sans"/>
                <w:sz w:val="20"/>
                <w:szCs w:val="20"/>
              </w:rPr>
            </w:pPr>
          </w:p>
          <w:p w14:paraId="6930280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p>
          <w:p w14:paraId="777C161D"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Choir</w:t>
            </w:r>
          </w:p>
          <w:p w14:paraId="6E694F9E" w14:textId="77777777" w:rsidR="00D326DA" w:rsidRPr="00D326DA" w:rsidRDefault="00D326DA" w:rsidP="00291AAF">
            <w:pPr>
              <w:rPr>
                <w:rFonts w:ascii="Open Sans" w:hAnsi="Open Sans" w:cs="Open Sans"/>
                <w:sz w:val="20"/>
                <w:szCs w:val="20"/>
              </w:rPr>
            </w:pPr>
          </w:p>
          <w:p w14:paraId="59204E9E"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Lion King- Hippodrome Theatre</w:t>
            </w:r>
          </w:p>
          <w:p w14:paraId="4774E4BB" w14:textId="77777777" w:rsidR="00D326DA" w:rsidRPr="00D326DA" w:rsidRDefault="00D326DA" w:rsidP="00291AAF">
            <w:pPr>
              <w:rPr>
                <w:rFonts w:ascii="Open Sans" w:hAnsi="Open Sans" w:cs="Open Sans"/>
                <w:sz w:val="20"/>
                <w:szCs w:val="20"/>
              </w:rPr>
            </w:pPr>
          </w:p>
          <w:p w14:paraId="6A77B1E6"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Macbeth- RSC</w:t>
            </w:r>
          </w:p>
          <w:p w14:paraId="0CF0A7D7" w14:textId="77777777" w:rsidR="00D326DA" w:rsidRPr="00D326DA" w:rsidRDefault="00D326DA" w:rsidP="00291AAF">
            <w:pPr>
              <w:rPr>
                <w:rFonts w:ascii="Open Sans" w:hAnsi="Open Sans" w:cs="Open Sans"/>
                <w:sz w:val="20"/>
                <w:szCs w:val="20"/>
              </w:rPr>
            </w:pPr>
          </w:p>
          <w:p w14:paraId="07638A12"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St Peters Sixth Form Open Evening</w:t>
            </w:r>
          </w:p>
          <w:p w14:paraId="10B49967" w14:textId="77777777" w:rsidR="00D326DA" w:rsidRPr="00D326DA" w:rsidRDefault="00D326DA" w:rsidP="00291AAF">
            <w:pPr>
              <w:rPr>
                <w:rFonts w:ascii="Open Sans" w:hAnsi="Open Sans" w:cs="Open Sans"/>
                <w:sz w:val="20"/>
                <w:szCs w:val="20"/>
              </w:rPr>
            </w:pPr>
          </w:p>
          <w:p w14:paraId="7B6DB51E"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Catering Trip- The Good Food Show</w:t>
            </w:r>
          </w:p>
        </w:tc>
        <w:tc>
          <w:tcPr>
            <w:tcW w:w="3214" w:type="dxa"/>
          </w:tcPr>
          <w:p w14:paraId="3ACA42A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Careers skills-</w:t>
            </w:r>
          </w:p>
          <w:p w14:paraId="7C6BB2CB"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Trends in the current UK and global markets</w:t>
            </w:r>
          </w:p>
          <w:p w14:paraId="4AB70371"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Jobs for the future</w:t>
            </w:r>
          </w:p>
          <w:p w14:paraId="6A0BDCE4" w14:textId="77777777" w:rsidR="00D326DA" w:rsidRPr="00D326DA" w:rsidRDefault="00D326DA" w:rsidP="00291AAF">
            <w:pPr>
              <w:spacing w:after="120" w:line="276" w:lineRule="auto"/>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Work Experience responsibilities and health and safety</w:t>
            </w:r>
          </w:p>
          <w:p w14:paraId="642604A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PSHE- form time and lessons career of the week</w:t>
            </w:r>
          </w:p>
          <w:p w14:paraId="218E1F44" w14:textId="77777777" w:rsidR="00D326DA" w:rsidRPr="00D326DA" w:rsidRDefault="00D326DA" w:rsidP="00291AAF">
            <w:pPr>
              <w:pStyle w:val="Default"/>
              <w:rPr>
                <w:rFonts w:ascii="Open Sans" w:hAnsi="Open Sans" w:cs="Open Sans"/>
                <w:sz w:val="20"/>
                <w:szCs w:val="20"/>
              </w:rPr>
            </w:pPr>
          </w:p>
          <w:p w14:paraId="645232F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Apprenticeship Week Activities</w:t>
            </w:r>
          </w:p>
          <w:p w14:paraId="40792D14" w14:textId="77777777" w:rsidR="00D326DA" w:rsidRPr="00D326DA" w:rsidRDefault="00D326DA" w:rsidP="00291AAF">
            <w:pPr>
              <w:pStyle w:val="Default"/>
              <w:rPr>
                <w:rFonts w:ascii="Open Sans" w:hAnsi="Open Sans" w:cs="Open Sans"/>
                <w:sz w:val="20"/>
                <w:szCs w:val="20"/>
              </w:rPr>
            </w:pPr>
          </w:p>
          <w:p w14:paraId="03C336D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Careers Week Activities</w:t>
            </w:r>
          </w:p>
          <w:p w14:paraId="731B1F55" w14:textId="77777777" w:rsidR="00D326DA" w:rsidRPr="00D326DA" w:rsidRDefault="00D326DA" w:rsidP="00291AAF">
            <w:pPr>
              <w:rPr>
                <w:rFonts w:ascii="Open Sans" w:hAnsi="Open Sans" w:cs="Open Sans"/>
                <w:sz w:val="20"/>
                <w:szCs w:val="20"/>
              </w:rPr>
            </w:pPr>
          </w:p>
          <w:p w14:paraId="728DE22F"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St Peters Careers convention</w:t>
            </w:r>
          </w:p>
          <w:p w14:paraId="482B0AE7" w14:textId="77777777" w:rsidR="00D326DA" w:rsidRPr="00D326DA" w:rsidRDefault="00D326DA" w:rsidP="00291AAF">
            <w:pPr>
              <w:pStyle w:val="Default"/>
              <w:rPr>
                <w:rFonts w:ascii="Open Sans" w:hAnsi="Open Sans" w:cs="Open Sans"/>
                <w:sz w:val="20"/>
                <w:szCs w:val="20"/>
              </w:rPr>
            </w:pPr>
          </w:p>
          <w:p w14:paraId="364E141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6C6482FA" w14:textId="77777777" w:rsidR="00D326DA" w:rsidRPr="00D326DA" w:rsidRDefault="00D326DA" w:rsidP="00291AAF">
            <w:pPr>
              <w:pStyle w:val="Default"/>
              <w:rPr>
                <w:rFonts w:ascii="Open Sans" w:hAnsi="Open Sans" w:cs="Open Sans"/>
                <w:sz w:val="20"/>
                <w:szCs w:val="20"/>
              </w:rPr>
            </w:pPr>
          </w:p>
          <w:p w14:paraId="6701908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42117D0E" w14:textId="77777777" w:rsidR="00D326DA" w:rsidRPr="00D326DA" w:rsidRDefault="00D326DA" w:rsidP="00291AAF">
            <w:pPr>
              <w:rPr>
                <w:rFonts w:ascii="Open Sans" w:hAnsi="Open Sans" w:cs="Open Sans"/>
                <w:sz w:val="20"/>
                <w:szCs w:val="20"/>
              </w:rPr>
            </w:pPr>
          </w:p>
          <w:p w14:paraId="33F753E9"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We will rock you </w:t>
            </w:r>
            <w:proofErr w:type="gramStart"/>
            <w:r w:rsidRPr="00D326DA">
              <w:rPr>
                <w:rFonts w:ascii="Open Sans" w:hAnsi="Open Sans" w:cs="Open Sans"/>
                <w:sz w:val="20"/>
                <w:szCs w:val="20"/>
              </w:rPr>
              <w:t>club</w:t>
            </w:r>
            <w:proofErr w:type="gramEnd"/>
          </w:p>
          <w:p w14:paraId="325AD29C" w14:textId="77777777" w:rsidR="00D326DA" w:rsidRPr="00D326DA" w:rsidRDefault="00D326DA" w:rsidP="00291AAF">
            <w:pPr>
              <w:rPr>
                <w:rFonts w:ascii="Open Sans" w:hAnsi="Open Sans" w:cs="Open Sans"/>
                <w:sz w:val="20"/>
                <w:szCs w:val="20"/>
              </w:rPr>
            </w:pPr>
          </w:p>
          <w:p w14:paraId="614E70A7"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Orchestra</w:t>
            </w:r>
          </w:p>
          <w:p w14:paraId="1944A989" w14:textId="77777777" w:rsidR="00D326DA" w:rsidRPr="00D326DA" w:rsidRDefault="00D326DA" w:rsidP="00291AAF">
            <w:pPr>
              <w:rPr>
                <w:rFonts w:ascii="Open Sans" w:hAnsi="Open Sans" w:cs="Open Sans"/>
                <w:sz w:val="20"/>
                <w:szCs w:val="20"/>
              </w:rPr>
            </w:pPr>
          </w:p>
          <w:p w14:paraId="7A28B1B3"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Choir </w:t>
            </w:r>
          </w:p>
          <w:p w14:paraId="0636246E" w14:textId="77777777" w:rsidR="00D326DA" w:rsidRPr="00D326DA" w:rsidRDefault="00D326DA" w:rsidP="00291AAF">
            <w:pPr>
              <w:rPr>
                <w:rFonts w:ascii="Open Sans" w:hAnsi="Open Sans" w:cs="Open Sans"/>
                <w:sz w:val="20"/>
                <w:szCs w:val="20"/>
              </w:rPr>
            </w:pPr>
          </w:p>
          <w:p w14:paraId="662041F0"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Wicked Trip- Birmingham </w:t>
            </w:r>
          </w:p>
          <w:p w14:paraId="7E8E73F1"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Hippodrome </w:t>
            </w:r>
          </w:p>
          <w:p w14:paraId="3A02EA00" w14:textId="77777777" w:rsidR="00D326DA" w:rsidRPr="00D326DA" w:rsidRDefault="00D326DA" w:rsidP="00291AAF">
            <w:pPr>
              <w:rPr>
                <w:rFonts w:ascii="Open Sans" w:hAnsi="Open Sans" w:cs="Open Sans"/>
                <w:sz w:val="20"/>
                <w:szCs w:val="20"/>
              </w:rPr>
            </w:pPr>
          </w:p>
          <w:p w14:paraId="1CD7C8CF"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Birmingham Careers Hub- Future Sector- Tech, FinTech and </w:t>
            </w:r>
            <w:proofErr w:type="spellStart"/>
            <w:r w:rsidRPr="00D326DA">
              <w:rPr>
                <w:rFonts w:ascii="Open Sans" w:hAnsi="Open Sans" w:cs="Open Sans"/>
                <w:sz w:val="20"/>
                <w:szCs w:val="20"/>
              </w:rPr>
              <w:t>SuperTech</w:t>
            </w:r>
            <w:proofErr w:type="spellEnd"/>
            <w:r w:rsidRPr="00D326DA">
              <w:rPr>
                <w:rFonts w:ascii="Open Sans" w:hAnsi="Open Sans" w:cs="Open Sans"/>
                <w:sz w:val="20"/>
                <w:szCs w:val="20"/>
              </w:rPr>
              <w:t xml:space="preserve"> Broadcast</w:t>
            </w:r>
          </w:p>
        </w:tc>
        <w:tc>
          <w:tcPr>
            <w:tcW w:w="3214" w:type="dxa"/>
          </w:tcPr>
          <w:p w14:paraId="1D3F79A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Work experience preparation sessions</w:t>
            </w:r>
          </w:p>
          <w:p w14:paraId="2729D375" w14:textId="77777777" w:rsidR="00D326DA" w:rsidRPr="00D326DA" w:rsidRDefault="00D326DA" w:rsidP="00291AAF">
            <w:pPr>
              <w:pStyle w:val="Default"/>
              <w:rPr>
                <w:rFonts w:ascii="Open Sans" w:hAnsi="Open Sans" w:cs="Open Sans"/>
                <w:sz w:val="20"/>
                <w:szCs w:val="20"/>
              </w:rPr>
            </w:pPr>
          </w:p>
          <w:p w14:paraId="0AA1EB4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Work Experience</w:t>
            </w:r>
          </w:p>
          <w:p w14:paraId="00CC9A81" w14:textId="77777777" w:rsidR="00D326DA" w:rsidRPr="00D326DA" w:rsidRDefault="00D326DA" w:rsidP="00291AAF">
            <w:pPr>
              <w:pStyle w:val="Default"/>
              <w:rPr>
                <w:rFonts w:ascii="Open Sans" w:hAnsi="Open Sans" w:cs="Open Sans"/>
                <w:sz w:val="20"/>
                <w:szCs w:val="20"/>
              </w:rPr>
            </w:pPr>
          </w:p>
          <w:p w14:paraId="444FFCD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4BA28903" w14:textId="77777777" w:rsidR="00D326DA" w:rsidRPr="00D326DA" w:rsidRDefault="00D326DA" w:rsidP="00291AAF">
            <w:pPr>
              <w:pStyle w:val="Default"/>
              <w:rPr>
                <w:rFonts w:ascii="Open Sans" w:hAnsi="Open Sans" w:cs="Open Sans"/>
                <w:sz w:val="20"/>
                <w:szCs w:val="20"/>
              </w:rPr>
            </w:pPr>
          </w:p>
          <w:p w14:paraId="356F080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7F943A33" w14:textId="77777777" w:rsidR="00D326DA" w:rsidRPr="00D326DA" w:rsidRDefault="00D326DA" w:rsidP="00291AAF">
            <w:pPr>
              <w:pStyle w:val="Default"/>
              <w:rPr>
                <w:rFonts w:ascii="Open Sans" w:hAnsi="Open Sans" w:cs="Open Sans"/>
                <w:sz w:val="20"/>
                <w:szCs w:val="20"/>
              </w:rPr>
            </w:pPr>
          </w:p>
          <w:p w14:paraId="7489BD2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632B2A8E" w14:textId="77777777" w:rsidR="00D326DA" w:rsidRPr="00D326DA" w:rsidRDefault="00D326DA" w:rsidP="00291AAF">
            <w:pPr>
              <w:pStyle w:val="Default"/>
              <w:rPr>
                <w:rFonts w:ascii="Open Sans" w:hAnsi="Open Sans" w:cs="Open Sans"/>
                <w:sz w:val="20"/>
                <w:szCs w:val="20"/>
              </w:rPr>
            </w:pPr>
          </w:p>
          <w:p w14:paraId="0A0C873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1DAD2074" w14:textId="77777777" w:rsidR="00D326DA" w:rsidRPr="00D326DA" w:rsidRDefault="00D326DA" w:rsidP="00291AAF">
            <w:pPr>
              <w:pStyle w:val="Default"/>
              <w:rPr>
                <w:rFonts w:ascii="Open Sans" w:hAnsi="Open Sans" w:cs="Open Sans"/>
                <w:sz w:val="20"/>
                <w:szCs w:val="20"/>
              </w:rPr>
            </w:pPr>
          </w:p>
          <w:p w14:paraId="15C2CE3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Choir </w:t>
            </w:r>
          </w:p>
          <w:p w14:paraId="6D6D15A6" w14:textId="77777777" w:rsidR="00D326DA" w:rsidRPr="00D326DA" w:rsidRDefault="00D326DA" w:rsidP="00291AAF">
            <w:pPr>
              <w:pStyle w:val="Default"/>
              <w:rPr>
                <w:rFonts w:ascii="Open Sans" w:hAnsi="Open Sans" w:cs="Open Sans"/>
                <w:sz w:val="20"/>
                <w:szCs w:val="20"/>
              </w:rPr>
            </w:pPr>
          </w:p>
          <w:p w14:paraId="0CE47812"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33DEFA45" w14:textId="77777777" w:rsidR="00D326DA" w:rsidRPr="00D326DA" w:rsidRDefault="00D326DA" w:rsidP="00291AAF">
            <w:pPr>
              <w:pStyle w:val="Default"/>
              <w:rPr>
                <w:rFonts w:ascii="Open Sans" w:hAnsi="Open Sans" w:cs="Open Sans"/>
                <w:sz w:val="20"/>
                <w:szCs w:val="20"/>
              </w:rPr>
            </w:pPr>
          </w:p>
          <w:p w14:paraId="0C33F79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Highly Sprung- Theatre Visit </w:t>
            </w:r>
          </w:p>
          <w:p w14:paraId="40AE437B" w14:textId="77777777" w:rsidR="00D326DA" w:rsidRPr="00D326DA" w:rsidRDefault="00D326DA" w:rsidP="00291AAF">
            <w:pPr>
              <w:pStyle w:val="Default"/>
              <w:rPr>
                <w:rFonts w:ascii="Open Sans" w:hAnsi="Open Sans" w:cs="Open Sans"/>
                <w:b/>
                <w:bCs/>
                <w:sz w:val="20"/>
                <w:szCs w:val="20"/>
              </w:rPr>
            </w:pPr>
          </w:p>
          <w:p w14:paraId="785FA78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b/>
                <w:bCs/>
                <w:sz w:val="20"/>
                <w:szCs w:val="20"/>
              </w:rPr>
              <w:t>Careers Live Birmingham- Health and Digital Services- PAL</w:t>
            </w:r>
          </w:p>
        </w:tc>
      </w:tr>
      <w:tr w:rsidR="00D326DA" w:rsidRPr="00D326DA" w14:paraId="02B3F4C0" w14:textId="77777777" w:rsidTr="00D326DA">
        <w:tc>
          <w:tcPr>
            <w:tcW w:w="843" w:type="dxa"/>
          </w:tcPr>
          <w:p w14:paraId="2C16FD76"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lastRenderedPageBreak/>
              <w:t>11</w:t>
            </w:r>
          </w:p>
        </w:tc>
        <w:tc>
          <w:tcPr>
            <w:tcW w:w="3214" w:type="dxa"/>
          </w:tcPr>
          <w:p w14:paraId="09066EC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Careers skills: </w:t>
            </w:r>
          </w:p>
          <w:p w14:paraId="56D4E378" w14:textId="77777777" w:rsidR="00D326DA" w:rsidRPr="00D326DA" w:rsidRDefault="00D326DA" w:rsidP="00291AAF">
            <w:pPr>
              <w:rPr>
                <w:rFonts w:ascii="Open Sans" w:eastAsia="Times New Roman" w:hAnsi="Open Sans" w:cs="Open Sans"/>
                <w:color w:val="000000"/>
                <w:sz w:val="20"/>
                <w:szCs w:val="20"/>
                <w:lang w:eastAsia="en-GB"/>
              </w:rPr>
            </w:pPr>
            <w:r w:rsidRPr="00D326DA">
              <w:rPr>
                <w:rFonts w:ascii="Open Sans" w:eastAsia="Times New Roman" w:hAnsi="Open Sans" w:cs="Open Sans"/>
                <w:color w:val="000000"/>
                <w:sz w:val="20"/>
                <w:szCs w:val="20"/>
              </w:rPr>
              <w:t xml:space="preserve">Pathways post </w:t>
            </w:r>
            <w:proofErr w:type="gramStart"/>
            <w:r w:rsidRPr="00D326DA">
              <w:rPr>
                <w:rFonts w:ascii="Open Sans" w:eastAsia="Times New Roman" w:hAnsi="Open Sans" w:cs="Open Sans"/>
                <w:color w:val="000000"/>
                <w:sz w:val="20"/>
                <w:szCs w:val="20"/>
              </w:rPr>
              <w:t>16</w:t>
            </w:r>
            <w:proofErr w:type="gramEnd"/>
          </w:p>
          <w:p w14:paraId="40275340"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Career options and LMI's</w:t>
            </w:r>
          </w:p>
          <w:p w14:paraId="3FB1A43A"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LT, MT, ST Career goals</w:t>
            </w:r>
          </w:p>
          <w:p w14:paraId="1CF62714" w14:textId="77777777" w:rsidR="00D326DA" w:rsidRPr="00D326DA" w:rsidRDefault="00D326DA" w:rsidP="00291AAF">
            <w:pPr>
              <w:rPr>
                <w:rFonts w:ascii="Open Sans" w:eastAsia="Times New Roman" w:hAnsi="Open Sans" w:cs="Open Sans"/>
                <w:color w:val="000000"/>
                <w:sz w:val="20"/>
                <w:szCs w:val="20"/>
              </w:rPr>
            </w:pPr>
            <w:r w:rsidRPr="00D326DA">
              <w:rPr>
                <w:rFonts w:ascii="Open Sans" w:eastAsia="Times New Roman" w:hAnsi="Open Sans" w:cs="Open Sans"/>
                <w:color w:val="000000"/>
                <w:sz w:val="20"/>
                <w:szCs w:val="20"/>
              </w:rPr>
              <w:t>Applying for a job - CVs and letters of application</w:t>
            </w:r>
          </w:p>
          <w:p w14:paraId="2A45F43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IAGs</w:t>
            </w:r>
          </w:p>
          <w:p w14:paraId="58B6ECE5" w14:textId="77777777" w:rsidR="00D326DA" w:rsidRPr="00D326DA" w:rsidRDefault="00D326DA" w:rsidP="00291AAF">
            <w:pPr>
              <w:pStyle w:val="Default"/>
              <w:rPr>
                <w:rFonts w:ascii="Open Sans" w:hAnsi="Open Sans" w:cs="Open Sans"/>
                <w:sz w:val="20"/>
                <w:szCs w:val="20"/>
              </w:rPr>
            </w:pPr>
          </w:p>
          <w:p w14:paraId="7CAB044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PSHE- form time and lessons career of the week </w:t>
            </w:r>
          </w:p>
          <w:p w14:paraId="47CEFD24" w14:textId="77777777" w:rsidR="00D326DA" w:rsidRPr="00D326DA" w:rsidRDefault="00D326DA" w:rsidP="00291AAF">
            <w:pPr>
              <w:pStyle w:val="Default"/>
              <w:rPr>
                <w:rFonts w:ascii="Open Sans" w:hAnsi="Open Sans" w:cs="Open Sans"/>
                <w:sz w:val="20"/>
                <w:szCs w:val="20"/>
              </w:rPr>
            </w:pPr>
          </w:p>
          <w:p w14:paraId="6AD22B8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Online webinars- universities, </w:t>
            </w:r>
            <w:proofErr w:type="spellStart"/>
            <w:r w:rsidRPr="00D326DA">
              <w:rPr>
                <w:rFonts w:ascii="Open Sans" w:hAnsi="Open Sans" w:cs="Open Sans"/>
                <w:sz w:val="20"/>
                <w:szCs w:val="20"/>
              </w:rPr>
              <w:t>alumuni</w:t>
            </w:r>
            <w:proofErr w:type="spellEnd"/>
            <w:r w:rsidRPr="00D326DA">
              <w:rPr>
                <w:rFonts w:ascii="Open Sans" w:hAnsi="Open Sans" w:cs="Open Sans"/>
                <w:sz w:val="20"/>
                <w:szCs w:val="20"/>
              </w:rPr>
              <w:t xml:space="preserve">, businesses </w:t>
            </w:r>
          </w:p>
          <w:p w14:paraId="1BDC2DD6" w14:textId="77777777" w:rsidR="00D326DA" w:rsidRPr="00D326DA" w:rsidRDefault="00D326DA" w:rsidP="00291AAF">
            <w:pPr>
              <w:pStyle w:val="Default"/>
              <w:rPr>
                <w:rFonts w:ascii="Open Sans" w:hAnsi="Open Sans" w:cs="Open Sans"/>
                <w:sz w:val="20"/>
                <w:szCs w:val="20"/>
              </w:rPr>
            </w:pPr>
          </w:p>
          <w:p w14:paraId="68D73E4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Parents and pupils post 16 information </w:t>
            </w:r>
            <w:proofErr w:type="gramStart"/>
            <w:r w:rsidRPr="00D326DA">
              <w:rPr>
                <w:rFonts w:ascii="Open Sans" w:hAnsi="Open Sans" w:cs="Open Sans"/>
                <w:sz w:val="20"/>
                <w:szCs w:val="20"/>
              </w:rPr>
              <w:t>evening</w:t>
            </w:r>
            <w:proofErr w:type="gramEnd"/>
            <w:r w:rsidRPr="00D326DA">
              <w:rPr>
                <w:rFonts w:ascii="Open Sans" w:hAnsi="Open Sans" w:cs="Open Sans"/>
                <w:sz w:val="20"/>
                <w:szCs w:val="20"/>
              </w:rPr>
              <w:t xml:space="preserve"> </w:t>
            </w:r>
          </w:p>
          <w:p w14:paraId="247D64AB" w14:textId="77777777" w:rsidR="00D326DA" w:rsidRPr="00D326DA" w:rsidRDefault="00D326DA" w:rsidP="00291AAF">
            <w:pPr>
              <w:pStyle w:val="Default"/>
              <w:rPr>
                <w:rFonts w:ascii="Open Sans" w:hAnsi="Open Sans" w:cs="Open Sans"/>
                <w:sz w:val="20"/>
                <w:szCs w:val="20"/>
              </w:rPr>
            </w:pPr>
          </w:p>
          <w:p w14:paraId="798BA80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7DBAA979" w14:textId="77777777" w:rsidR="00D326DA" w:rsidRPr="00D326DA" w:rsidRDefault="00D326DA" w:rsidP="00291AAF">
            <w:pPr>
              <w:pStyle w:val="Default"/>
              <w:rPr>
                <w:rFonts w:ascii="Open Sans" w:hAnsi="Open Sans" w:cs="Open Sans"/>
                <w:sz w:val="20"/>
                <w:szCs w:val="20"/>
              </w:rPr>
            </w:pPr>
          </w:p>
          <w:p w14:paraId="7D04945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33BBEAE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4B2E9DC4" w14:textId="77777777" w:rsidR="00D326DA" w:rsidRPr="00D326DA" w:rsidRDefault="00D326DA" w:rsidP="00291AAF">
            <w:pPr>
              <w:pStyle w:val="Default"/>
              <w:rPr>
                <w:rFonts w:ascii="Open Sans" w:hAnsi="Open Sans" w:cs="Open Sans"/>
                <w:sz w:val="20"/>
                <w:szCs w:val="20"/>
              </w:rPr>
            </w:pPr>
          </w:p>
          <w:p w14:paraId="566754D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Choir</w:t>
            </w:r>
          </w:p>
          <w:p w14:paraId="552EF135" w14:textId="77777777" w:rsidR="00D326DA" w:rsidRPr="00D326DA" w:rsidRDefault="00D326DA" w:rsidP="00291AAF">
            <w:pPr>
              <w:pStyle w:val="Default"/>
              <w:rPr>
                <w:rFonts w:ascii="Open Sans" w:hAnsi="Open Sans" w:cs="Open Sans"/>
                <w:sz w:val="20"/>
                <w:szCs w:val="20"/>
              </w:rPr>
            </w:pPr>
          </w:p>
          <w:p w14:paraId="04E8591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Lion King- Hippodrome Theatre</w:t>
            </w:r>
          </w:p>
          <w:p w14:paraId="60ADC0B5" w14:textId="77777777" w:rsidR="00D326DA" w:rsidRPr="00D326DA" w:rsidRDefault="00D326DA" w:rsidP="00291AAF">
            <w:pPr>
              <w:pStyle w:val="Default"/>
              <w:rPr>
                <w:rFonts w:ascii="Open Sans" w:hAnsi="Open Sans" w:cs="Open Sans"/>
                <w:sz w:val="20"/>
                <w:szCs w:val="20"/>
              </w:rPr>
            </w:pPr>
          </w:p>
          <w:p w14:paraId="04C6D04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Macbeth- RSC</w:t>
            </w:r>
          </w:p>
          <w:p w14:paraId="5A31C6B4" w14:textId="77777777" w:rsidR="00D326DA" w:rsidRPr="00D326DA" w:rsidRDefault="00D326DA" w:rsidP="00291AAF">
            <w:pPr>
              <w:pStyle w:val="Default"/>
              <w:rPr>
                <w:rFonts w:ascii="Open Sans" w:hAnsi="Open Sans" w:cs="Open Sans"/>
                <w:sz w:val="20"/>
                <w:szCs w:val="20"/>
              </w:rPr>
            </w:pPr>
          </w:p>
          <w:p w14:paraId="42A0D21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Sixth Form Open Evening</w:t>
            </w:r>
          </w:p>
          <w:p w14:paraId="2EA88902" w14:textId="77777777" w:rsidR="00D326DA" w:rsidRPr="00D326DA" w:rsidRDefault="00D326DA" w:rsidP="00291AAF">
            <w:pPr>
              <w:pStyle w:val="Default"/>
              <w:rPr>
                <w:rFonts w:ascii="Open Sans" w:hAnsi="Open Sans" w:cs="Open Sans"/>
                <w:sz w:val="20"/>
                <w:szCs w:val="20"/>
              </w:rPr>
            </w:pPr>
          </w:p>
          <w:p w14:paraId="129CE49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Catering Trip- The Good Food Show</w:t>
            </w:r>
          </w:p>
          <w:p w14:paraId="27FA9760" w14:textId="77777777" w:rsidR="00D326DA" w:rsidRPr="00D326DA" w:rsidRDefault="00D326DA" w:rsidP="00291AAF">
            <w:pPr>
              <w:pStyle w:val="Default"/>
              <w:rPr>
                <w:rFonts w:ascii="Open Sans" w:hAnsi="Open Sans" w:cs="Open Sans"/>
                <w:sz w:val="20"/>
                <w:szCs w:val="20"/>
              </w:rPr>
            </w:pPr>
          </w:p>
          <w:p w14:paraId="538E16E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A Christmas Carol- </w:t>
            </w:r>
            <w:proofErr w:type="spellStart"/>
            <w:r w:rsidRPr="00D326DA">
              <w:rPr>
                <w:rFonts w:ascii="Open Sans" w:hAnsi="Open Sans" w:cs="Open Sans"/>
                <w:sz w:val="20"/>
                <w:szCs w:val="20"/>
              </w:rPr>
              <w:t>Crscent</w:t>
            </w:r>
            <w:proofErr w:type="spellEnd"/>
            <w:r w:rsidRPr="00D326DA">
              <w:rPr>
                <w:rFonts w:ascii="Open Sans" w:hAnsi="Open Sans" w:cs="Open Sans"/>
                <w:sz w:val="20"/>
                <w:szCs w:val="20"/>
              </w:rPr>
              <w:t xml:space="preserve"> Theatre</w:t>
            </w:r>
          </w:p>
          <w:p w14:paraId="0D10FA94" w14:textId="77777777" w:rsidR="00D326DA" w:rsidRPr="00D326DA" w:rsidRDefault="00D326DA" w:rsidP="00291AAF">
            <w:pPr>
              <w:pStyle w:val="Default"/>
              <w:rPr>
                <w:rFonts w:ascii="Open Sans" w:hAnsi="Open Sans" w:cs="Open Sans"/>
                <w:sz w:val="20"/>
                <w:szCs w:val="20"/>
              </w:rPr>
            </w:pPr>
          </w:p>
          <w:p w14:paraId="5F69B9C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Solihull college/Solihull Sixth form/Stratford College talks</w:t>
            </w:r>
          </w:p>
          <w:p w14:paraId="760837F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UHB Medical Talk- Health and Social Care </w:t>
            </w:r>
          </w:p>
        </w:tc>
        <w:tc>
          <w:tcPr>
            <w:tcW w:w="3214" w:type="dxa"/>
          </w:tcPr>
          <w:p w14:paraId="34570B0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PSHE- form time and lessons career of the week</w:t>
            </w:r>
          </w:p>
          <w:p w14:paraId="0A4F6D75" w14:textId="77777777" w:rsidR="00D326DA" w:rsidRPr="00D326DA" w:rsidRDefault="00D326DA" w:rsidP="00291AAF">
            <w:pPr>
              <w:pStyle w:val="Default"/>
              <w:rPr>
                <w:rFonts w:ascii="Open Sans" w:hAnsi="Open Sans" w:cs="Open Sans"/>
                <w:sz w:val="20"/>
                <w:szCs w:val="20"/>
              </w:rPr>
            </w:pPr>
          </w:p>
          <w:p w14:paraId="2426C76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Apprenticeship Week Activities</w:t>
            </w:r>
          </w:p>
          <w:p w14:paraId="7EBD2A43" w14:textId="77777777" w:rsidR="00D326DA" w:rsidRPr="00D326DA" w:rsidRDefault="00D326DA" w:rsidP="00291AAF">
            <w:pPr>
              <w:pStyle w:val="Default"/>
              <w:rPr>
                <w:rFonts w:ascii="Open Sans" w:hAnsi="Open Sans" w:cs="Open Sans"/>
                <w:sz w:val="20"/>
                <w:szCs w:val="20"/>
              </w:rPr>
            </w:pPr>
          </w:p>
          <w:p w14:paraId="3A0B36B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Careers Week Activities</w:t>
            </w:r>
          </w:p>
          <w:p w14:paraId="5B3FC7CD" w14:textId="77777777" w:rsidR="00D326DA" w:rsidRPr="00D326DA" w:rsidRDefault="00D326DA" w:rsidP="00291AAF">
            <w:pPr>
              <w:pStyle w:val="Default"/>
              <w:rPr>
                <w:rFonts w:ascii="Open Sans" w:hAnsi="Open Sans" w:cs="Open Sans"/>
                <w:sz w:val="20"/>
                <w:szCs w:val="20"/>
              </w:rPr>
            </w:pPr>
          </w:p>
          <w:p w14:paraId="38E0E6D4"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introduction</w:t>
            </w:r>
          </w:p>
          <w:p w14:paraId="27042750" w14:textId="77777777" w:rsidR="00D326DA" w:rsidRPr="00D326DA" w:rsidRDefault="00D326DA" w:rsidP="00291AAF">
            <w:pPr>
              <w:pStyle w:val="Default"/>
              <w:rPr>
                <w:rFonts w:ascii="Open Sans" w:hAnsi="Open Sans" w:cs="Open Sans"/>
                <w:sz w:val="20"/>
                <w:szCs w:val="20"/>
              </w:rPr>
            </w:pPr>
          </w:p>
          <w:p w14:paraId="6564E8C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IAGs</w:t>
            </w:r>
          </w:p>
          <w:p w14:paraId="6B43D7E9" w14:textId="77777777" w:rsidR="00D326DA" w:rsidRPr="00D326DA" w:rsidRDefault="00D326DA" w:rsidP="00291AAF">
            <w:pPr>
              <w:pStyle w:val="Default"/>
              <w:rPr>
                <w:rFonts w:ascii="Open Sans" w:hAnsi="Open Sans" w:cs="Open Sans"/>
                <w:sz w:val="20"/>
                <w:szCs w:val="20"/>
              </w:rPr>
            </w:pPr>
          </w:p>
          <w:p w14:paraId="24BF04E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Careers convention</w:t>
            </w:r>
          </w:p>
          <w:p w14:paraId="4F2AC956" w14:textId="77777777" w:rsidR="00D326DA" w:rsidRPr="00D326DA" w:rsidRDefault="00D326DA" w:rsidP="00291AAF">
            <w:pPr>
              <w:pStyle w:val="Default"/>
              <w:rPr>
                <w:rFonts w:ascii="Open Sans" w:hAnsi="Open Sans" w:cs="Open Sans"/>
                <w:sz w:val="20"/>
                <w:szCs w:val="20"/>
              </w:rPr>
            </w:pPr>
          </w:p>
          <w:p w14:paraId="377AB86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7A01A1FB" w14:textId="77777777" w:rsidR="00D326DA" w:rsidRPr="00D326DA" w:rsidRDefault="00D326DA" w:rsidP="00291AAF">
            <w:pPr>
              <w:pStyle w:val="Default"/>
              <w:rPr>
                <w:rFonts w:ascii="Open Sans" w:hAnsi="Open Sans" w:cs="Open Sans"/>
                <w:sz w:val="20"/>
                <w:szCs w:val="20"/>
              </w:rPr>
            </w:pPr>
          </w:p>
          <w:p w14:paraId="2BB0147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1D0E03DB" w14:textId="77777777" w:rsidR="00D326DA" w:rsidRPr="00D326DA" w:rsidRDefault="00D326DA" w:rsidP="00291AAF">
            <w:pPr>
              <w:pStyle w:val="Default"/>
              <w:rPr>
                <w:rFonts w:ascii="Open Sans" w:hAnsi="Open Sans" w:cs="Open Sans"/>
                <w:sz w:val="20"/>
                <w:szCs w:val="20"/>
              </w:rPr>
            </w:pPr>
          </w:p>
          <w:p w14:paraId="3DB6AE3E"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Orchestra</w:t>
            </w:r>
          </w:p>
          <w:p w14:paraId="24475784" w14:textId="77777777" w:rsidR="00D326DA" w:rsidRPr="00D326DA" w:rsidRDefault="00D326DA" w:rsidP="00291AAF">
            <w:pPr>
              <w:pStyle w:val="Default"/>
              <w:rPr>
                <w:rFonts w:ascii="Open Sans" w:hAnsi="Open Sans" w:cs="Open Sans"/>
                <w:sz w:val="20"/>
                <w:szCs w:val="20"/>
              </w:rPr>
            </w:pPr>
          </w:p>
          <w:p w14:paraId="5FF5385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Choir </w:t>
            </w:r>
          </w:p>
          <w:p w14:paraId="5D80710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Poetry Live Trip- Birmingham Symphony Hall</w:t>
            </w:r>
          </w:p>
          <w:p w14:paraId="237DBFB7" w14:textId="77777777" w:rsidR="00D326DA" w:rsidRPr="00D326DA" w:rsidRDefault="00D326DA" w:rsidP="00291AAF">
            <w:pPr>
              <w:pStyle w:val="Default"/>
              <w:rPr>
                <w:rFonts w:ascii="Open Sans" w:hAnsi="Open Sans" w:cs="Open Sans"/>
                <w:sz w:val="20"/>
                <w:szCs w:val="20"/>
              </w:rPr>
            </w:pPr>
          </w:p>
          <w:p w14:paraId="2A30879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Jekyll and Hyde- Revision on Tour</w:t>
            </w:r>
          </w:p>
          <w:p w14:paraId="22CEFAA9" w14:textId="77777777" w:rsidR="00D326DA" w:rsidRPr="00D326DA" w:rsidRDefault="00D326DA" w:rsidP="00291AAF">
            <w:pPr>
              <w:pStyle w:val="Default"/>
              <w:rPr>
                <w:rFonts w:ascii="Open Sans" w:hAnsi="Open Sans" w:cs="Open Sans"/>
                <w:sz w:val="20"/>
                <w:szCs w:val="20"/>
              </w:rPr>
            </w:pPr>
          </w:p>
          <w:p w14:paraId="7972E574"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tc>
        <w:tc>
          <w:tcPr>
            <w:tcW w:w="3214" w:type="dxa"/>
          </w:tcPr>
          <w:p w14:paraId="47D99EF5"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lastRenderedPageBreak/>
              <w:t>N/A</w:t>
            </w:r>
          </w:p>
        </w:tc>
      </w:tr>
      <w:tr w:rsidR="00D326DA" w:rsidRPr="00D326DA" w14:paraId="02D3E70B" w14:textId="77777777" w:rsidTr="00D326DA">
        <w:tc>
          <w:tcPr>
            <w:tcW w:w="843" w:type="dxa"/>
          </w:tcPr>
          <w:p w14:paraId="4CC111C3"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12</w:t>
            </w:r>
          </w:p>
        </w:tc>
        <w:tc>
          <w:tcPr>
            <w:tcW w:w="3214" w:type="dxa"/>
          </w:tcPr>
          <w:p w14:paraId="25D33F89"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Life Skills – assembly and tutor group opportunities</w:t>
            </w:r>
          </w:p>
          <w:p w14:paraId="34391F25"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 UCAS/Higher Education Fair Visit</w:t>
            </w:r>
          </w:p>
          <w:p w14:paraId="0E6CA703"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introduction</w:t>
            </w:r>
          </w:p>
          <w:p w14:paraId="794FC60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Online webinars- universities, </w:t>
            </w:r>
            <w:proofErr w:type="spellStart"/>
            <w:r w:rsidRPr="00D326DA">
              <w:rPr>
                <w:rFonts w:ascii="Open Sans" w:hAnsi="Open Sans" w:cs="Open Sans"/>
                <w:sz w:val="20"/>
                <w:szCs w:val="20"/>
              </w:rPr>
              <w:t>alumuni</w:t>
            </w:r>
            <w:proofErr w:type="spellEnd"/>
            <w:r w:rsidRPr="00D326DA">
              <w:rPr>
                <w:rFonts w:ascii="Open Sans" w:hAnsi="Open Sans" w:cs="Open Sans"/>
                <w:sz w:val="20"/>
                <w:szCs w:val="20"/>
              </w:rPr>
              <w:t>, businesses</w:t>
            </w:r>
          </w:p>
          <w:p w14:paraId="046CCD45"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Masterclass seminars </w:t>
            </w:r>
          </w:p>
          <w:p w14:paraId="5D0B718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1B105C35"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Debate club</w:t>
            </w:r>
          </w:p>
          <w:p w14:paraId="5DAE2E4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7E3134A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Lion King- Hippodrome Theatre</w:t>
            </w:r>
          </w:p>
          <w:p w14:paraId="40BDB79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Parents and pupils post 16 information </w:t>
            </w:r>
            <w:proofErr w:type="gramStart"/>
            <w:r w:rsidRPr="00D326DA">
              <w:rPr>
                <w:rFonts w:ascii="Open Sans" w:hAnsi="Open Sans" w:cs="Open Sans"/>
                <w:sz w:val="20"/>
                <w:szCs w:val="20"/>
              </w:rPr>
              <w:t>evening</w:t>
            </w:r>
            <w:proofErr w:type="gramEnd"/>
            <w:r w:rsidRPr="00D326DA">
              <w:rPr>
                <w:rFonts w:ascii="Open Sans" w:hAnsi="Open Sans" w:cs="Open Sans"/>
                <w:sz w:val="20"/>
                <w:szCs w:val="20"/>
              </w:rPr>
              <w:t xml:space="preserve"> </w:t>
            </w:r>
          </w:p>
          <w:p w14:paraId="493A173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Sixth Form Science Trip- Science Live </w:t>
            </w:r>
          </w:p>
          <w:p w14:paraId="54998B9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Othello- Crescent Theatre</w:t>
            </w:r>
          </w:p>
          <w:p w14:paraId="218E292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International Committee</w:t>
            </w:r>
          </w:p>
        </w:tc>
        <w:tc>
          <w:tcPr>
            <w:tcW w:w="3214" w:type="dxa"/>
          </w:tcPr>
          <w:p w14:paraId="65CDA790"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Life Skills – assembly and tutor group opportunities</w:t>
            </w:r>
          </w:p>
          <w:p w14:paraId="1DA23CD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 National Apprenticeship Week Activities</w:t>
            </w:r>
          </w:p>
          <w:p w14:paraId="7404014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National Careers Week Activities </w:t>
            </w:r>
          </w:p>
          <w:p w14:paraId="58B1FB7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Online webinars- universities, </w:t>
            </w:r>
            <w:proofErr w:type="spellStart"/>
            <w:r w:rsidRPr="00D326DA">
              <w:rPr>
                <w:rFonts w:ascii="Open Sans" w:hAnsi="Open Sans" w:cs="Open Sans"/>
                <w:sz w:val="20"/>
                <w:szCs w:val="20"/>
              </w:rPr>
              <w:t>alumuni</w:t>
            </w:r>
            <w:proofErr w:type="spellEnd"/>
            <w:r w:rsidRPr="00D326DA">
              <w:rPr>
                <w:rFonts w:ascii="Open Sans" w:hAnsi="Open Sans" w:cs="Open Sans"/>
                <w:sz w:val="20"/>
                <w:szCs w:val="20"/>
              </w:rPr>
              <w:t>, businesses</w:t>
            </w:r>
          </w:p>
          <w:p w14:paraId="3F0851F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Masterclass seminars</w:t>
            </w:r>
          </w:p>
          <w:p w14:paraId="3D3CDC0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Careers convention</w:t>
            </w:r>
          </w:p>
          <w:p w14:paraId="62D2B37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483BC6C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Debate club</w:t>
            </w:r>
          </w:p>
          <w:p w14:paraId="3845A55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62E6089F"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Parliament Trip- Politics </w:t>
            </w:r>
          </w:p>
          <w:p w14:paraId="2DE5B72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International Committee</w:t>
            </w:r>
          </w:p>
          <w:p w14:paraId="60B0CCAD" w14:textId="77777777" w:rsidR="00D326DA" w:rsidRPr="00D326DA" w:rsidRDefault="00D326DA" w:rsidP="00291AAF">
            <w:pPr>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tc>
        <w:tc>
          <w:tcPr>
            <w:tcW w:w="3214" w:type="dxa"/>
          </w:tcPr>
          <w:p w14:paraId="79A903C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Life Skills – assembly and tutor group opportunities</w:t>
            </w:r>
          </w:p>
          <w:p w14:paraId="6403D27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w:t>
            </w:r>
          </w:p>
          <w:p w14:paraId="01AD4CB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Work experience preparation sessions</w:t>
            </w:r>
          </w:p>
          <w:p w14:paraId="7065A2A8"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Work Experience</w:t>
            </w:r>
          </w:p>
          <w:p w14:paraId="061E097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Year 12 Specific Careers Event</w:t>
            </w:r>
          </w:p>
          <w:p w14:paraId="495EAD9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Future Pathways Month – careers in the curriculum</w:t>
            </w:r>
          </w:p>
          <w:p w14:paraId="50366800"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Parents and pupils post 16 information </w:t>
            </w:r>
            <w:proofErr w:type="gramStart"/>
            <w:r w:rsidRPr="00D326DA">
              <w:rPr>
                <w:rFonts w:ascii="Open Sans" w:hAnsi="Open Sans" w:cs="Open Sans"/>
                <w:sz w:val="20"/>
                <w:szCs w:val="20"/>
              </w:rPr>
              <w:t>evening</w:t>
            </w:r>
            <w:proofErr w:type="gramEnd"/>
          </w:p>
          <w:p w14:paraId="5240A24A"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149EC601"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Debate club</w:t>
            </w:r>
          </w:p>
          <w:p w14:paraId="2A1ED507"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Safari Park- Psychology Trip</w:t>
            </w:r>
          </w:p>
          <w:p w14:paraId="7BDF3E03"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Nepal International Committee trip</w:t>
            </w:r>
          </w:p>
          <w:p w14:paraId="3E5AFC71" w14:textId="77777777" w:rsidR="00D326DA" w:rsidRPr="00D326DA" w:rsidRDefault="00D326DA" w:rsidP="00291AAF">
            <w:pPr>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43933E90"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UCAS Conference at the NEC</w:t>
            </w:r>
          </w:p>
        </w:tc>
      </w:tr>
      <w:tr w:rsidR="00D326DA" w:rsidRPr="00D326DA" w14:paraId="79E8094F" w14:textId="77777777" w:rsidTr="00D326DA">
        <w:tc>
          <w:tcPr>
            <w:tcW w:w="843" w:type="dxa"/>
          </w:tcPr>
          <w:p w14:paraId="1653447A"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t>13</w:t>
            </w:r>
          </w:p>
        </w:tc>
        <w:tc>
          <w:tcPr>
            <w:tcW w:w="3214" w:type="dxa"/>
          </w:tcPr>
          <w:p w14:paraId="1376A7A2"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Life Skills – assembly and tutor group opportunities</w:t>
            </w:r>
          </w:p>
          <w:p w14:paraId="4A09BBE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PSHE- form time and lessons career of the week </w:t>
            </w:r>
          </w:p>
          <w:p w14:paraId="72799242"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introduction</w:t>
            </w:r>
          </w:p>
          <w:p w14:paraId="3CECE0E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Online webinars- universities, </w:t>
            </w:r>
            <w:proofErr w:type="spellStart"/>
            <w:r w:rsidRPr="00D326DA">
              <w:rPr>
                <w:rFonts w:ascii="Open Sans" w:hAnsi="Open Sans" w:cs="Open Sans"/>
                <w:sz w:val="20"/>
                <w:szCs w:val="20"/>
              </w:rPr>
              <w:t>alumuni</w:t>
            </w:r>
            <w:proofErr w:type="spellEnd"/>
            <w:r w:rsidRPr="00D326DA">
              <w:rPr>
                <w:rFonts w:ascii="Open Sans" w:hAnsi="Open Sans" w:cs="Open Sans"/>
                <w:sz w:val="20"/>
                <w:szCs w:val="20"/>
              </w:rPr>
              <w:t>, businesses</w:t>
            </w:r>
          </w:p>
          <w:p w14:paraId="667D636C"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Masterclass seminars</w:t>
            </w:r>
          </w:p>
          <w:p w14:paraId="735C0E15"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 xml:space="preserve">Parents and pupils post 18 information </w:t>
            </w:r>
            <w:proofErr w:type="gramStart"/>
            <w:r w:rsidRPr="00D326DA">
              <w:rPr>
                <w:rFonts w:ascii="Open Sans" w:hAnsi="Open Sans" w:cs="Open Sans"/>
                <w:sz w:val="20"/>
                <w:szCs w:val="20"/>
              </w:rPr>
              <w:t>evening</w:t>
            </w:r>
            <w:proofErr w:type="gramEnd"/>
          </w:p>
          <w:p w14:paraId="2D95326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4FBAFC6C"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Debate club</w:t>
            </w:r>
          </w:p>
          <w:p w14:paraId="537289C2"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lastRenderedPageBreak/>
              <w:t>Coding club</w:t>
            </w:r>
          </w:p>
          <w:p w14:paraId="6C1BBF1A" w14:textId="77777777" w:rsidR="00D326DA" w:rsidRPr="00D326DA" w:rsidRDefault="00D326DA" w:rsidP="00291AAF">
            <w:pPr>
              <w:rPr>
                <w:rFonts w:ascii="Open Sans" w:hAnsi="Open Sans" w:cs="Open Sans"/>
                <w:sz w:val="20"/>
                <w:szCs w:val="20"/>
              </w:rPr>
            </w:pPr>
            <w:r w:rsidRPr="00D326DA">
              <w:rPr>
                <w:rFonts w:ascii="Open Sans" w:hAnsi="Open Sans" w:cs="Open Sans"/>
                <w:sz w:val="20"/>
                <w:szCs w:val="20"/>
              </w:rPr>
              <w:t>Lion King- Hippodrome Theatre</w:t>
            </w:r>
          </w:p>
          <w:p w14:paraId="7F7F2A4C"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Sixth Form Science Trip- Science Live </w:t>
            </w:r>
          </w:p>
          <w:p w14:paraId="4C86AE8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Othello- Crescent Theatre</w:t>
            </w:r>
          </w:p>
          <w:p w14:paraId="65E15F4E"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Hampton Court- History</w:t>
            </w:r>
          </w:p>
          <w:p w14:paraId="12122861"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5DA3BA13" w14:textId="77777777" w:rsidR="00D326DA" w:rsidRPr="00D326DA" w:rsidRDefault="00D326DA" w:rsidP="00291AAF">
            <w:pPr>
              <w:rPr>
                <w:rFonts w:ascii="Open Sans" w:hAnsi="Open Sans" w:cs="Open Sans"/>
                <w:sz w:val="20"/>
                <w:szCs w:val="20"/>
              </w:rPr>
            </w:pPr>
          </w:p>
        </w:tc>
        <w:tc>
          <w:tcPr>
            <w:tcW w:w="3214" w:type="dxa"/>
          </w:tcPr>
          <w:p w14:paraId="6D26448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Life Skills – assembly and tutor group opportunities</w:t>
            </w:r>
          </w:p>
          <w:p w14:paraId="701F5F15"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PSHE- form time and lessons career of the week National Apprenticeship Week Activities</w:t>
            </w:r>
          </w:p>
          <w:p w14:paraId="7E8F8E7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National Careers Week Activities</w:t>
            </w:r>
          </w:p>
          <w:p w14:paraId="6458F2A6"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 xml:space="preserve">Online webinars- universities, </w:t>
            </w:r>
            <w:proofErr w:type="spellStart"/>
            <w:r w:rsidRPr="00D326DA">
              <w:rPr>
                <w:rFonts w:ascii="Open Sans" w:hAnsi="Open Sans" w:cs="Open Sans"/>
                <w:sz w:val="20"/>
                <w:szCs w:val="20"/>
              </w:rPr>
              <w:t>alumuni</w:t>
            </w:r>
            <w:proofErr w:type="spellEnd"/>
            <w:r w:rsidRPr="00D326DA">
              <w:rPr>
                <w:rFonts w:ascii="Open Sans" w:hAnsi="Open Sans" w:cs="Open Sans"/>
                <w:sz w:val="20"/>
                <w:szCs w:val="20"/>
              </w:rPr>
              <w:t>, businesses</w:t>
            </w:r>
          </w:p>
          <w:p w14:paraId="4361A38B"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Masterclass seminars</w:t>
            </w:r>
          </w:p>
          <w:p w14:paraId="13CBF227"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St Peters Careers convention</w:t>
            </w:r>
          </w:p>
          <w:p w14:paraId="12156FCD"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Votes for schools</w:t>
            </w:r>
          </w:p>
          <w:p w14:paraId="5B6ED6B3"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lastRenderedPageBreak/>
              <w:t>Debate club</w:t>
            </w:r>
          </w:p>
          <w:p w14:paraId="462F78F4"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Coding club</w:t>
            </w:r>
          </w:p>
          <w:p w14:paraId="26400002" w14:textId="77777777" w:rsidR="00D326DA" w:rsidRPr="00D326DA" w:rsidRDefault="00D326DA" w:rsidP="00291AAF">
            <w:pPr>
              <w:pStyle w:val="Default"/>
              <w:rPr>
                <w:rFonts w:ascii="Open Sans" w:hAnsi="Open Sans" w:cs="Open Sans"/>
                <w:sz w:val="20"/>
                <w:szCs w:val="20"/>
              </w:rPr>
            </w:pPr>
            <w:proofErr w:type="spellStart"/>
            <w:r w:rsidRPr="00D326DA">
              <w:rPr>
                <w:rFonts w:ascii="Open Sans" w:hAnsi="Open Sans" w:cs="Open Sans"/>
                <w:sz w:val="20"/>
                <w:szCs w:val="20"/>
              </w:rPr>
              <w:t>Unifrog</w:t>
            </w:r>
            <w:proofErr w:type="spellEnd"/>
            <w:r w:rsidRPr="00D326DA">
              <w:rPr>
                <w:rFonts w:ascii="Open Sans" w:hAnsi="Open Sans" w:cs="Open Sans"/>
                <w:sz w:val="20"/>
                <w:szCs w:val="20"/>
              </w:rPr>
              <w:t xml:space="preserve"> careers tool</w:t>
            </w:r>
          </w:p>
          <w:p w14:paraId="004D1EA1" w14:textId="77777777" w:rsidR="00D326DA" w:rsidRPr="00D326DA" w:rsidRDefault="00D326DA" w:rsidP="00291AAF">
            <w:pPr>
              <w:pStyle w:val="Default"/>
              <w:rPr>
                <w:rFonts w:ascii="Open Sans" w:hAnsi="Open Sans" w:cs="Open Sans"/>
                <w:sz w:val="20"/>
                <w:szCs w:val="20"/>
              </w:rPr>
            </w:pPr>
            <w:r w:rsidRPr="00D326DA">
              <w:rPr>
                <w:rFonts w:ascii="Open Sans" w:hAnsi="Open Sans" w:cs="Open Sans"/>
                <w:sz w:val="20"/>
                <w:szCs w:val="20"/>
              </w:rPr>
              <w:t>Criminology Trip</w:t>
            </w:r>
          </w:p>
        </w:tc>
        <w:tc>
          <w:tcPr>
            <w:tcW w:w="3214" w:type="dxa"/>
          </w:tcPr>
          <w:p w14:paraId="299CA80F" w14:textId="77777777" w:rsidR="00D326DA" w:rsidRPr="00D326DA" w:rsidRDefault="00D326DA" w:rsidP="00291AAF">
            <w:pPr>
              <w:pStyle w:val="Default"/>
              <w:rPr>
                <w:rFonts w:ascii="Open Sans" w:hAnsi="Open Sans" w:cs="Open Sans"/>
                <w:b/>
                <w:sz w:val="20"/>
                <w:szCs w:val="20"/>
              </w:rPr>
            </w:pPr>
            <w:r w:rsidRPr="00D326DA">
              <w:rPr>
                <w:rFonts w:ascii="Open Sans" w:hAnsi="Open Sans" w:cs="Open Sans"/>
                <w:b/>
                <w:sz w:val="20"/>
                <w:szCs w:val="20"/>
              </w:rPr>
              <w:lastRenderedPageBreak/>
              <w:t>N/A</w:t>
            </w:r>
          </w:p>
        </w:tc>
      </w:tr>
    </w:tbl>
    <w:p w14:paraId="55BA1D53"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sz w:val="20"/>
          <w:szCs w:val="20"/>
        </w:rPr>
        <w:t xml:space="preserve">Please speak to our Careers Leader to identify the most suitable opportunity for you. </w:t>
      </w:r>
    </w:p>
    <w:p w14:paraId="6003DC48" w14:textId="77777777" w:rsidR="00D326DA" w:rsidRPr="00D326DA" w:rsidRDefault="00D326DA" w:rsidP="00D326DA">
      <w:pPr>
        <w:pStyle w:val="Default"/>
        <w:ind w:left="-426"/>
        <w:rPr>
          <w:rFonts w:ascii="Open Sans" w:hAnsi="Open Sans" w:cs="Open Sans"/>
          <w:b/>
          <w:bCs/>
          <w:sz w:val="20"/>
          <w:szCs w:val="20"/>
        </w:rPr>
      </w:pPr>
    </w:p>
    <w:p w14:paraId="573806BF"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Previous providers </w:t>
      </w:r>
    </w:p>
    <w:p w14:paraId="1B67A3B5"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In previous terms/years we have invited the following providers from the local area to speak to our students: </w:t>
      </w:r>
    </w:p>
    <w:p w14:paraId="720013D1"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p>
    <w:p w14:paraId="08053A8E" w14:textId="77777777" w:rsidR="00D326DA" w:rsidRPr="00D326DA" w:rsidRDefault="00D326DA" w:rsidP="00D326DA">
      <w:pPr>
        <w:autoSpaceDE w:val="0"/>
        <w:autoSpaceDN w:val="0"/>
        <w:adjustRightInd w:val="0"/>
        <w:ind w:left="-426"/>
        <w:rPr>
          <w:rFonts w:ascii="Open Sans" w:hAnsi="Open Sans" w:cs="Open Sans"/>
          <w:b/>
          <w:bCs/>
          <w:color w:val="000000"/>
          <w:sz w:val="20"/>
          <w:szCs w:val="20"/>
          <w:lang w:eastAsia="en-GB"/>
        </w:rPr>
      </w:pPr>
      <w:r w:rsidRPr="00D326DA">
        <w:rPr>
          <w:rFonts w:ascii="Open Sans" w:hAnsi="Open Sans" w:cs="Open Sans"/>
          <w:b/>
          <w:bCs/>
          <w:color w:val="000000"/>
          <w:sz w:val="20"/>
          <w:szCs w:val="20"/>
          <w:lang w:eastAsia="en-GB"/>
        </w:rPr>
        <w:t>FE/Colleges</w:t>
      </w:r>
    </w:p>
    <w:p w14:paraId="4BA4165A"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Solihull College- Woodlands and Solihull Campus</w:t>
      </w:r>
    </w:p>
    <w:p w14:paraId="70FA6072"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Solihull Sixth Form College</w:t>
      </w:r>
    </w:p>
    <w:p w14:paraId="5052E8E1"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South and City College</w:t>
      </w:r>
    </w:p>
    <w:p w14:paraId="17BCD622"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Stratford College</w:t>
      </w:r>
    </w:p>
    <w:p w14:paraId="426F9A63" w14:textId="77777777" w:rsidR="00D326DA" w:rsidRPr="00D326DA" w:rsidRDefault="00D326DA" w:rsidP="00D326DA">
      <w:pPr>
        <w:autoSpaceDE w:val="0"/>
        <w:autoSpaceDN w:val="0"/>
        <w:adjustRightInd w:val="0"/>
        <w:spacing w:after="36"/>
        <w:ind w:left="-426"/>
        <w:rPr>
          <w:rFonts w:ascii="Open Sans" w:hAnsi="Open Sans" w:cs="Open Sans"/>
          <w:color w:val="000000"/>
          <w:sz w:val="20"/>
          <w:szCs w:val="20"/>
          <w:lang w:eastAsia="en-GB"/>
        </w:rPr>
      </w:pPr>
    </w:p>
    <w:p w14:paraId="4E829F1B" w14:textId="77777777" w:rsidR="00D326DA" w:rsidRPr="00D326DA" w:rsidRDefault="00D326DA" w:rsidP="00D326DA">
      <w:pPr>
        <w:autoSpaceDE w:val="0"/>
        <w:autoSpaceDN w:val="0"/>
        <w:adjustRightInd w:val="0"/>
        <w:spacing w:after="36"/>
        <w:ind w:left="-426"/>
        <w:rPr>
          <w:rFonts w:ascii="Open Sans" w:hAnsi="Open Sans" w:cs="Open Sans"/>
          <w:b/>
          <w:bCs/>
          <w:color w:val="000000"/>
          <w:sz w:val="20"/>
          <w:szCs w:val="20"/>
          <w:lang w:eastAsia="en-GB"/>
        </w:rPr>
      </w:pPr>
      <w:r w:rsidRPr="00D326DA">
        <w:rPr>
          <w:rFonts w:ascii="Open Sans" w:hAnsi="Open Sans" w:cs="Open Sans"/>
          <w:b/>
          <w:bCs/>
          <w:color w:val="000000"/>
          <w:sz w:val="20"/>
          <w:szCs w:val="20"/>
          <w:lang w:eastAsia="en-GB"/>
        </w:rPr>
        <w:t xml:space="preserve">Alumni Students </w:t>
      </w:r>
    </w:p>
    <w:p w14:paraId="28A5C98E" w14:textId="77777777" w:rsidR="00D326DA" w:rsidRPr="00D326DA" w:rsidRDefault="00D326DA" w:rsidP="00D326DA">
      <w:pPr>
        <w:autoSpaceDE w:val="0"/>
        <w:autoSpaceDN w:val="0"/>
        <w:adjustRightInd w:val="0"/>
        <w:spacing w:after="36"/>
        <w:rPr>
          <w:rFonts w:ascii="Open Sans" w:hAnsi="Open Sans" w:cs="Open Sans"/>
          <w:b/>
          <w:bCs/>
          <w:color w:val="000000"/>
          <w:sz w:val="20"/>
          <w:szCs w:val="20"/>
          <w:lang w:eastAsia="en-GB"/>
        </w:rPr>
      </w:pPr>
    </w:p>
    <w:p w14:paraId="7B320D52" w14:textId="77777777" w:rsidR="00D326DA" w:rsidRPr="00D326DA" w:rsidRDefault="00D326DA" w:rsidP="00D326DA">
      <w:pPr>
        <w:autoSpaceDE w:val="0"/>
        <w:autoSpaceDN w:val="0"/>
        <w:adjustRightInd w:val="0"/>
        <w:spacing w:after="36"/>
        <w:ind w:left="-426"/>
        <w:rPr>
          <w:rFonts w:ascii="Open Sans" w:hAnsi="Open Sans" w:cs="Open Sans"/>
          <w:b/>
          <w:bCs/>
          <w:color w:val="000000"/>
          <w:sz w:val="20"/>
          <w:szCs w:val="20"/>
          <w:lang w:eastAsia="en-GB"/>
        </w:rPr>
      </w:pPr>
      <w:r w:rsidRPr="00D326DA">
        <w:rPr>
          <w:rFonts w:ascii="Open Sans" w:hAnsi="Open Sans" w:cs="Open Sans"/>
          <w:b/>
          <w:bCs/>
          <w:color w:val="000000"/>
          <w:sz w:val="20"/>
          <w:szCs w:val="20"/>
          <w:lang w:eastAsia="en-GB"/>
        </w:rPr>
        <w:t>Businesses</w:t>
      </w:r>
    </w:p>
    <w:p w14:paraId="4A360098"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proofErr w:type="spellStart"/>
      <w:r w:rsidRPr="00D326DA">
        <w:rPr>
          <w:rFonts w:ascii="Open Sans" w:hAnsi="Open Sans" w:cs="Open Sans"/>
          <w:color w:val="000000"/>
          <w:sz w:val="20"/>
          <w:szCs w:val="20"/>
          <w:lang w:eastAsia="en-GB"/>
        </w:rPr>
        <w:t>Hogarths</w:t>
      </w:r>
      <w:proofErr w:type="spellEnd"/>
      <w:r w:rsidRPr="00D326DA">
        <w:rPr>
          <w:rFonts w:ascii="Open Sans" w:hAnsi="Open Sans" w:cs="Open Sans"/>
          <w:color w:val="000000"/>
          <w:sz w:val="20"/>
          <w:szCs w:val="20"/>
          <w:lang w:eastAsia="en-GB"/>
        </w:rPr>
        <w:t xml:space="preserve"> Hotel</w:t>
      </w:r>
    </w:p>
    <w:p w14:paraId="14C1A029"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NCS</w:t>
      </w:r>
    </w:p>
    <w:p w14:paraId="632A0FAC"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HSBC</w:t>
      </w:r>
    </w:p>
    <w:p w14:paraId="5FA81DF6"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PWC </w:t>
      </w:r>
    </w:p>
    <w:p w14:paraId="4F925676" w14:textId="77777777" w:rsidR="00D326DA" w:rsidRPr="00D326DA" w:rsidRDefault="00D326DA" w:rsidP="00D326DA">
      <w:pPr>
        <w:numPr>
          <w:ilvl w:val="0"/>
          <w:numId w:val="4"/>
        </w:numPr>
        <w:autoSpaceDE w:val="0"/>
        <w:autoSpaceDN w:val="0"/>
        <w:adjustRightInd w:val="0"/>
        <w:spacing w:after="36"/>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NCS</w:t>
      </w:r>
    </w:p>
    <w:p w14:paraId="3C0BBC84"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p>
    <w:p w14:paraId="294BF104"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Destinations of our pupils </w:t>
      </w:r>
    </w:p>
    <w:p w14:paraId="6169F0DB"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Last year our year 11 students moved to range of providers in the local area after school: </w:t>
      </w:r>
    </w:p>
    <w:p w14:paraId="3849E98F" w14:textId="77777777" w:rsidR="00D326DA" w:rsidRPr="00D326DA" w:rsidRDefault="00D326DA" w:rsidP="00D326DA">
      <w:pPr>
        <w:autoSpaceDE w:val="0"/>
        <w:autoSpaceDN w:val="0"/>
        <w:adjustRightInd w:val="0"/>
        <w:ind w:left="-426"/>
        <w:rPr>
          <w:rFonts w:ascii="Open Sans" w:hAnsi="Open Sans" w:cs="Open Sans"/>
          <w:color w:val="000000"/>
          <w:sz w:val="20"/>
          <w:szCs w:val="20"/>
          <w:highlight w:val="yellow"/>
          <w:lang w:eastAsia="en-GB"/>
        </w:rPr>
      </w:pPr>
    </w:p>
    <w:p w14:paraId="0691F14A"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130 St Peters Sixth Form</w:t>
      </w:r>
    </w:p>
    <w:p w14:paraId="27E24B4C"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18 Solihull College- </w:t>
      </w:r>
      <w:proofErr w:type="spellStart"/>
      <w:r w:rsidRPr="00D326DA">
        <w:rPr>
          <w:rFonts w:ascii="Open Sans" w:hAnsi="Open Sans" w:cs="Open Sans"/>
          <w:color w:val="000000"/>
          <w:sz w:val="20"/>
          <w:szCs w:val="20"/>
          <w:lang w:eastAsia="en-GB"/>
        </w:rPr>
        <w:t>Blossomfield</w:t>
      </w:r>
      <w:proofErr w:type="spellEnd"/>
      <w:r w:rsidRPr="00D326DA">
        <w:rPr>
          <w:rFonts w:ascii="Open Sans" w:hAnsi="Open Sans" w:cs="Open Sans"/>
          <w:color w:val="000000"/>
          <w:sz w:val="20"/>
          <w:szCs w:val="20"/>
          <w:lang w:eastAsia="en-GB"/>
        </w:rPr>
        <w:t xml:space="preserve"> Campus </w:t>
      </w:r>
    </w:p>
    <w:p w14:paraId="2F6F6AEB"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32 Solihull College- Woodlands Campus </w:t>
      </w:r>
    </w:p>
    <w:p w14:paraId="606577B6"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21 Solihull Sixth Form College </w:t>
      </w:r>
    </w:p>
    <w:p w14:paraId="2FAE5FC1"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Apprenticeship</w:t>
      </w:r>
    </w:p>
    <w:p w14:paraId="4F9C3266"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2 Stratford Girls Grammar School</w:t>
      </w:r>
    </w:p>
    <w:p w14:paraId="3646513E"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Alcester Grammar School</w:t>
      </w:r>
    </w:p>
    <w:p w14:paraId="42A7775D"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1 Arden School </w:t>
      </w:r>
    </w:p>
    <w:p w14:paraId="2D9AFB56"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2 Bishop Challoner Sixth Form Centre</w:t>
      </w:r>
    </w:p>
    <w:p w14:paraId="2DA8CFD6"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BMW Manufacturing</w:t>
      </w:r>
    </w:p>
    <w:p w14:paraId="403A040F"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3 BOA</w:t>
      </w:r>
    </w:p>
    <w:p w14:paraId="0CBA7996"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1 Cadbury Sixth Form College </w:t>
      </w:r>
    </w:p>
    <w:p w14:paraId="68D72391"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2 Employer in the local area </w:t>
      </w:r>
    </w:p>
    <w:p w14:paraId="207C54BC"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Kidderminster Harriers</w:t>
      </w:r>
    </w:p>
    <w:p w14:paraId="5CCB68B7"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 xml:space="preserve">1 King Edward Stratford </w:t>
      </w:r>
    </w:p>
    <w:p w14:paraId="027D2C12"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King Edward V1 Camp Hill for Girls</w:t>
      </w:r>
    </w:p>
    <w:p w14:paraId="17105E1F"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lastRenderedPageBreak/>
        <w:t>1 Shrewsbury Town Football Club</w:t>
      </w:r>
    </w:p>
    <w:p w14:paraId="69F78BDA"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Warwick School</w:t>
      </w:r>
    </w:p>
    <w:p w14:paraId="58BD0AB4" w14:textId="77777777" w:rsidR="00D326DA" w:rsidRPr="00D326DA" w:rsidRDefault="00D326DA" w:rsidP="00D326DA">
      <w:pPr>
        <w:pStyle w:val="ListParagraph"/>
        <w:numPr>
          <w:ilvl w:val="0"/>
          <w:numId w:val="5"/>
        </w:numPr>
        <w:autoSpaceDE w:val="0"/>
        <w:autoSpaceDN w:val="0"/>
        <w:adjustRightInd w:val="0"/>
        <w:spacing w:after="0" w:line="240" w:lineRule="auto"/>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1 West Bromwich Albion FC</w:t>
      </w:r>
    </w:p>
    <w:p w14:paraId="6750736E"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p>
    <w:p w14:paraId="14692D36"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Management of provider access requests </w:t>
      </w:r>
    </w:p>
    <w:p w14:paraId="4ACF18E3" w14:textId="3CA35360"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Procedure </w:t>
      </w:r>
    </w:p>
    <w:p w14:paraId="05FA9004"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color w:val="000000"/>
          <w:sz w:val="20"/>
          <w:szCs w:val="20"/>
          <w:lang w:eastAsia="en-GB"/>
        </w:rPr>
        <w:t>A provider wishing to request access should contact Anne- Marie Keane via email at keanea@st-peters.solihull.sch.uk</w:t>
      </w:r>
    </w:p>
    <w:p w14:paraId="78738ADE" w14:textId="77777777" w:rsidR="00D326DA" w:rsidRPr="00D326DA" w:rsidRDefault="00D326DA" w:rsidP="00D326DA">
      <w:pPr>
        <w:autoSpaceDE w:val="0"/>
        <w:autoSpaceDN w:val="0"/>
        <w:adjustRightInd w:val="0"/>
        <w:ind w:left="-426"/>
        <w:rPr>
          <w:rFonts w:ascii="Open Sans" w:hAnsi="Open Sans" w:cs="Open Sans"/>
          <w:b/>
          <w:bCs/>
          <w:color w:val="000000"/>
          <w:sz w:val="20"/>
          <w:szCs w:val="20"/>
          <w:lang w:eastAsia="en-GB"/>
        </w:rPr>
      </w:pPr>
    </w:p>
    <w:p w14:paraId="03A3674E" w14:textId="77777777" w:rsidR="00D326DA" w:rsidRPr="00D326DA" w:rsidRDefault="00D326DA" w:rsidP="00D326DA">
      <w:pPr>
        <w:autoSpaceDE w:val="0"/>
        <w:autoSpaceDN w:val="0"/>
        <w:adjustRightInd w:val="0"/>
        <w:ind w:left="-426"/>
        <w:rPr>
          <w:rFonts w:ascii="Open Sans" w:hAnsi="Open Sans" w:cs="Open Sans"/>
          <w:color w:val="000000"/>
          <w:sz w:val="20"/>
          <w:szCs w:val="20"/>
          <w:lang w:eastAsia="en-GB"/>
        </w:rPr>
      </w:pPr>
      <w:r w:rsidRPr="00D326DA">
        <w:rPr>
          <w:rFonts w:ascii="Open Sans" w:hAnsi="Open Sans" w:cs="Open Sans"/>
          <w:b/>
          <w:bCs/>
          <w:color w:val="000000"/>
          <w:sz w:val="20"/>
          <w:szCs w:val="20"/>
          <w:lang w:eastAsia="en-GB"/>
        </w:rPr>
        <w:t xml:space="preserve">Opportunities for access </w:t>
      </w:r>
    </w:p>
    <w:p w14:paraId="2EBECA2B" w14:textId="77777777" w:rsidR="00D326DA" w:rsidRPr="00D326DA" w:rsidRDefault="00D326DA" w:rsidP="00D326DA">
      <w:pPr>
        <w:pStyle w:val="Default"/>
        <w:ind w:left="-426"/>
        <w:rPr>
          <w:rFonts w:ascii="Open Sans" w:hAnsi="Open Sans" w:cs="Open Sans"/>
          <w:b/>
          <w:sz w:val="20"/>
          <w:szCs w:val="20"/>
        </w:rPr>
      </w:pPr>
      <w:r w:rsidRPr="00D326DA">
        <w:rPr>
          <w:rFonts w:ascii="Open Sans" w:eastAsia="Calibri" w:hAnsi="Open Sans" w:cs="Open Sans"/>
          <w:sz w:val="20"/>
          <w:szCs w:val="20"/>
          <w:lang w:eastAsia="en-GB"/>
        </w:rPr>
        <w:t xml:space="preserve">The school offers the six provider encounters required by law (marked in bold text) and </w:t>
      </w:r>
      <w:proofErr w:type="gramStart"/>
      <w:r w:rsidRPr="00D326DA">
        <w:rPr>
          <w:rFonts w:ascii="Open Sans" w:eastAsia="Calibri" w:hAnsi="Open Sans" w:cs="Open Sans"/>
          <w:sz w:val="20"/>
          <w:szCs w:val="20"/>
          <w:lang w:eastAsia="en-GB"/>
        </w:rPr>
        <w:t>a number of</w:t>
      </w:r>
      <w:proofErr w:type="gramEnd"/>
      <w:r w:rsidRPr="00D326DA">
        <w:rPr>
          <w:rFonts w:ascii="Open Sans" w:eastAsia="Calibri" w:hAnsi="Open Sans" w:cs="Open Sans"/>
          <w:sz w:val="20"/>
          <w:szCs w:val="20"/>
          <w:lang w:eastAsia="en-GB"/>
        </w:rPr>
        <w:t xml:space="preserve"> additional events, integrated into the school careers programme. We will offer providers an opportunity to come into school to speak to students or their parents or carers.</w:t>
      </w:r>
    </w:p>
    <w:p w14:paraId="685E9B40" w14:textId="77777777" w:rsidR="00D326DA" w:rsidRPr="00D326DA" w:rsidRDefault="00D326DA" w:rsidP="00D326DA">
      <w:pPr>
        <w:pStyle w:val="Default"/>
        <w:ind w:left="-426"/>
        <w:rPr>
          <w:rFonts w:ascii="Open Sans" w:hAnsi="Open Sans" w:cs="Open Sans"/>
          <w:sz w:val="20"/>
          <w:szCs w:val="20"/>
        </w:rPr>
      </w:pPr>
    </w:p>
    <w:p w14:paraId="1076D8F8"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b/>
          <w:bCs/>
          <w:sz w:val="20"/>
          <w:szCs w:val="20"/>
        </w:rPr>
        <w:t xml:space="preserve">Premises and facilities </w:t>
      </w:r>
    </w:p>
    <w:p w14:paraId="3A6E5917" w14:textId="77777777" w:rsidR="00D326DA" w:rsidRPr="00D326DA" w:rsidRDefault="00D326DA" w:rsidP="00D326DA">
      <w:pPr>
        <w:pStyle w:val="Default"/>
        <w:ind w:left="-426"/>
        <w:rPr>
          <w:rFonts w:ascii="Open Sans" w:hAnsi="Open Sans" w:cs="Open Sans"/>
          <w:sz w:val="20"/>
          <w:szCs w:val="20"/>
        </w:rPr>
      </w:pPr>
      <w:r w:rsidRPr="00D326DA">
        <w:rPr>
          <w:rFonts w:ascii="Open Sans" w:hAnsi="Open Sans" w:cs="Open Sans"/>
          <w:sz w:val="20"/>
          <w:szCs w:val="20"/>
        </w:rPr>
        <w:t xml:space="preserve">The school will make the main hall, </w:t>
      </w:r>
      <w:proofErr w:type="gramStart"/>
      <w:r w:rsidRPr="00D326DA">
        <w:rPr>
          <w:rFonts w:ascii="Open Sans" w:hAnsi="Open Sans" w:cs="Open Sans"/>
          <w:sz w:val="20"/>
          <w:szCs w:val="20"/>
        </w:rPr>
        <w:t>classrooms</w:t>
      </w:r>
      <w:proofErr w:type="gramEnd"/>
      <w:r w:rsidRPr="00D326DA">
        <w:rPr>
          <w:rFonts w:ascii="Open Sans" w:hAnsi="Open Sans" w:cs="Open Sans"/>
          <w:sz w:val="20"/>
          <w:szCs w:val="20"/>
        </w:rPr>
        <w:t xml:space="preserve">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or a member of their team. </w:t>
      </w:r>
    </w:p>
    <w:p w14:paraId="365CADA2" w14:textId="77777777" w:rsidR="00D326DA" w:rsidRPr="00D326DA" w:rsidRDefault="00D326DA" w:rsidP="00D326DA">
      <w:pPr>
        <w:pStyle w:val="Default"/>
        <w:ind w:left="-426"/>
        <w:rPr>
          <w:rFonts w:ascii="Open Sans" w:hAnsi="Open Sans" w:cs="Open Sans"/>
          <w:sz w:val="20"/>
          <w:szCs w:val="20"/>
        </w:rPr>
      </w:pPr>
    </w:p>
    <w:p w14:paraId="1C7DF75F" w14:textId="77777777" w:rsidR="00D326DA" w:rsidRPr="00D326DA" w:rsidRDefault="00D326DA" w:rsidP="00D326DA">
      <w:pPr>
        <w:pStyle w:val="Default"/>
        <w:ind w:left="-426"/>
        <w:rPr>
          <w:rFonts w:ascii="Open Sans" w:hAnsi="Open Sans" w:cs="Open Sans"/>
          <w:b/>
          <w:sz w:val="20"/>
          <w:szCs w:val="20"/>
        </w:rPr>
      </w:pPr>
      <w:r w:rsidRPr="00D326DA">
        <w:rPr>
          <w:rFonts w:ascii="Open Sans" w:hAnsi="Open Sans" w:cs="Open Sans"/>
          <w:sz w:val="20"/>
          <w:szCs w:val="20"/>
        </w:rPr>
        <w:t xml:space="preserve">Providers are welcome to leave a copy of their prospectus or other relevant course literature at the Main School Office, FAO </w:t>
      </w:r>
      <w:r w:rsidRPr="00D326DA">
        <w:rPr>
          <w:rFonts w:ascii="Open Sans" w:hAnsi="Open Sans" w:cs="Open Sans"/>
          <w:b/>
          <w:sz w:val="20"/>
          <w:szCs w:val="20"/>
        </w:rPr>
        <w:t xml:space="preserve">Mrs L Przyrodzki </w:t>
      </w:r>
    </w:p>
    <w:p w14:paraId="6DCF991F" w14:textId="77777777" w:rsidR="00B80E9A" w:rsidRDefault="00B80E9A" w:rsidP="00D326DA">
      <w:pPr>
        <w:tabs>
          <w:tab w:val="left" w:pos="1335"/>
        </w:tabs>
        <w:ind w:left="-426"/>
        <w:rPr>
          <w:lang w:eastAsia="en-GB"/>
        </w:rPr>
      </w:pPr>
    </w:p>
    <w:p w14:paraId="50321B5E" w14:textId="77777777" w:rsidR="00B80E9A" w:rsidRDefault="00B80E9A" w:rsidP="00B80E9A">
      <w:pPr>
        <w:tabs>
          <w:tab w:val="left" w:pos="1335"/>
        </w:tabs>
        <w:rPr>
          <w:lang w:eastAsia="en-GB"/>
        </w:rPr>
      </w:pPr>
    </w:p>
    <w:p w14:paraId="2D50CE93" w14:textId="77777777" w:rsidR="00B80E9A" w:rsidRDefault="00B80E9A" w:rsidP="00B80E9A">
      <w:pPr>
        <w:tabs>
          <w:tab w:val="left" w:pos="1335"/>
        </w:tabs>
        <w:rPr>
          <w:lang w:eastAsia="en-GB"/>
        </w:rPr>
      </w:pPr>
    </w:p>
    <w:p w14:paraId="1011A6AF" w14:textId="77777777" w:rsidR="00D1592B" w:rsidRPr="00B80E9A" w:rsidRDefault="00D1592B" w:rsidP="00B80E9A">
      <w:pPr>
        <w:tabs>
          <w:tab w:val="left" w:pos="1335"/>
        </w:tabs>
        <w:rPr>
          <w:lang w:eastAsia="en-GB"/>
        </w:rPr>
      </w:pPr>
    </w:p>
    <w:sectPr w:rsidR="00D1592B" w:rsidRPr="00B80E9A" w:rsidSect="00B80E9A">
      <w:headerReference w:type="default" r:id="rId11"/>
      <w:footerReference w:type="default" r:id="rId12"/>
      <w:headerReference w:type="first" r:id="rId13"/>
      <w:footerReference w:type="first" r:id="rId14"/>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6B8E7" w14:textId="77777777" w:rsidR="00625346" w:rsidRDefault="00625346" w:rsidP="00611AE8">
      <w:r>
        <w:separator/>
      </w:r>
    </w:p>
  </w:endnote>
  <w:endnote w:type="continuationSeparator" w:id="0">
    <w:p w14:paraId="6C856448" w14:textId="77777777" w:rsidR="00625346" w:rsidRDefault="0062534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Source Serif Pro">
    <w:charset w:val="00"/>
    <w:family w:val="roman"/>
    <w:pitch w:val="variable"/>
    <w:sig w:usb0="20000287" w:usb1="02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52500"/>
      <w:docPartObj>
        <w:docPartGallery w:val="Page Numbers (Bottom of Page)"/>
        <w:docPartUnique/>
      </w:docPartObj>
    </w:sdtPr>
    <w:sdtEndPr>
      <w:rPr>
        <w:noProof/>
      </w:rPr>
    </w:sdtEndPr>
    <w:sdtContent>
      <w:p w14:paraId="50AE8316" w14:textId="77777777" w:rsidR="00B80E9A" w:rsidRDefault="00B80E9A" w:rsidP="00B80E9A">
        <w:pPr>
          <w:pStyle w:val="Footer"/>
        </w:pPr>
      </w:p>
      <w:p w14:paraId="51E7CC91" w14:textId="77777777" w:rsidR="00B80E9A" w:rsidRDefault="00B80E9A" w:rsidP="00B80E9A">
        <w:pPr>
          <w:pStyle w:val="Footer"/>
        </w:pPr>
      </w:p>
      <w:p w14:paraId="449FADE4"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650AD1C3" wp14:editId="6B1E0479">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3CDEEE27"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0297C" w14:textId="77777777" w:rsidR="00BA4C8A" w:rsidRDefault="005D4740" w:rsidP="005D4740">
    <w:pPr>
      <w:pStyle w:val="Footer"/>
    </w:pPr>
    <w:r>
      <w:rPr>
        <w:noProof/>
        <w:lang w:eastAsia="en-GB"/>
      </w:rPr>
      <w:drawing>
        <wp:anchor distT="0" distB="0" distL="114300" distR="114300" simplePos="0" relativeHeight="251658239" behindDoc="1" locked="0" layoutInCell="1" allowOverlap="1" wp14:anchorId="1506F6CB" wp14:editId="47369905">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D762D" w14:textId="77777777" w:rsidR="00625346" w:rsidRDefault="00625346" w:rsidP="00611AE8">
      <w:r>
        <w:separator/>
      </w:r>
    </w:p>
  </w:footnote>
  <w:footnote w:type="continuationSeparator" w:id="0">
    <w:p w14:paraId="6C7E2DD6" w14:textId="77777777" w:rsidR="00625346" w:rsidRDefault="0062534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91A"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5898BC84" wp14:editId="7684F07D">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FD715" w14:textId="77777777" w:rsidR="001A60E7" w:rsidRDefault="001A60E7" w:rsidP="001A60E7">
    <w:pPr>
      <w:pStyle w:val="Header"/>
      <w:ind w:left="-1440"/>
    </w:pPr>
    <w:r w:rsidRPr="000723FB">
      <w:rPr>
        <w:noProof/>
        <w:lang w:eastAsia="en-GB"/>
      </w:rPr>
      <w:drawing>
        <wp:inline distT="0" distB="0" distL="0" distR="0" wp14:anchorId="799E7F9A" wp14:editId="50923BA5">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E6086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F743CE"/>
    <w:multiLevelType w:val="hybridMultilevel"/>
    <w:tmpl w:val="D156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38D5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08C5D3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2342671"/>
    <w:multiLevelType w:val="hybridMultilevel"/>
    <w:tmpl w:val="27BCE39C"/>
    <w:lvl w:ilvl="0" w:tplc="53DA59E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165853">
    <w:abstractNumId w:val="1"/>
  </w:num>
  <w:num w:numId="2" w16cid:durableId="39480264">
    <w:abstractNumId w:val="0"/>
  </w:num>
  <w:num w:numId="3" w16cid:durableId="608513137">
    <w:abstractNumId w:val="3"/>
  </w:num>
  <w:num w:numId="4" w16cid:durableId="777989291">
    <w:abstractNumId w:val="2"/>
  </w:num>
  <w:num w:numId="5" w16cid:durableId="1763843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43F1F"/>
    <w:rsid w:val="000F5F99"/>
    <w:rsid w:val="0010065A"/>
    <w:rsid w:val="001A60E7"/>
    <w:rsid w:val="00253E20"/>
    <w:rsid w:val="00290B07"/>
    <w:rsid w:val="002A2A4C"/>
    <w:rsid w:val="003F2C5E"/>
    <w:rsid w:val="003F402B"/>
    <w:rsid w:val="005011A0"/>
    <w:rsid w:val="005A37AF"/>
    <w:rsid w:val="005B1423"/>
    <w:rsid w:val="005D4740"/>
    <w:rsid w:val="005F3A62"/>
    <w:rsid w:val="00611AE8"/>
    <w:rsid w:val="00625346"/>
    <w:rsid w:val="00625F07"/>
    <w:rsid w:val="00673711"/>
    <w:rsid w:val="008E6401"/>
    <w:rsid w:val="00954A53"/>
    <w:rsid w:val="00A711B1"/>
    <w:rsid w:val="00A817F0"/>
    <w:rsid w:val="00B80E9A"/>
    <w:rsid w:val="00BA4C8A"/>
    <w:rsid w:val="00BC1453"/>
    <w:rsid w:val="00D04D63"/>
    <w:rsid w:val="00D1592B"/>
    <w:rsid w:val="00D326DA"/>
    <w:rsid w:val="00D64E53"/>
    <w:rsid w:val="00D84174"/>
    <w:rsid w:val="00DE007E"/>
    <w:rsid w:val="00E14BD4"/>
    <w:rsid w:val="00E47A8A"/>
    <w:rsid w:val="00EC4863"/>
    <w:rsid w:val="00EF4B7E"/>
    <w:rsid w:val="00F94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244AB"/>
  <w14:defaultImageDpi w14:val="32767"/>
  <w15:chartTrackingRefBased/>
  <w15:docId w15:val="{1A5D039C-7BF8-4FD8-9E50-8CB6C8D8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Default">
    <w:name w:val="Default"/>
    <w:rsid w:val="00D326DA"/>
    <w:pPr>
      <w:autoSpaceDE w:val="0"/>
      <w:autoSpaceDN w:val="0"/>
      <w:adjustRightInd w:val="0"/>
    </w:pPr>
    <w:rPr>
      <w:rFonts w:ascii="Arial" w:eastAsiaTheme="minorHAnsi" w:hAnsi="Arial" w:cs="Arial"/>
      <w:color w:val="000000"/>
      <w:sz w:val="24"/>
      <w:szCs w:val="24"/>
      <w:lang w:eastAsia="en-US"/>
    </w:rPr>
  </w:style>
  <w:style w:type="table" w:styleId="TableGrid">
    <w:name w:val="Table Grid"/>
    <w:basedOn w:val="TableNormal"/>
    <w:uiPriority w:val="39"/>
    <w:rsid w:val="00D326D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26DA"/>
    <w:rPr>
      <w:color w:val="0563C1" w:themeColor="hyperlink"/>
      <w:u w:val="single"/>
    </w:rPr>
  </w:style>
  <w:style w:type="paragraph" w:styleId="ListParagraph">
    <w:name w:val="List Paragraph"/>
    <w:basedOn w:val="Normal"/>
    <w:uiPriority w:val="34"/>
    <w:qFormat/>
    <w:rsid w:val="00D326DA"/>
    <w:pPr>
      <w:spacing w:after="12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careersandenterprise.co.uk/resources/making-it-meaningful-benchmark-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rossj@st-peters.solihull.sch.uk" TargetMode="External"/><Relationship Id="rId4" Type="http://schemas.openxmlformats.org/officeDocument/2006/relationships/settings" Target="settings.xml"/><Relationship Id="rId9" Type="http://schemas.openxmlformats.org/officeDocument/2006/relationships/hyperlink" Target="mailto:przyrodzkil@st-peters.solihull.sch.uk"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Policy%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D959170-6892-4405-BEC1-BDB4700EC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STP - Policy Document Template</Template>
  <TotalTime>2</TotalTime>
  <Pages>8</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J Pate</cp:lastModifiedBy>
  <cp:revision>1</cp:revision>
  <dcterms:created xsi:type="dcterms:W3CDTF">2024-03-06T16:14:00Z</dcterms:created>
  <dcterms:modified xsi:type="dcterms:W3CDTF">2024-03-06T16:16:00Z</dcterms:modified>
</cp:coreProperties>
</file>