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5F2B" w14:textId="5FE9EA3E" w:rsidR="00A86A5F" w:rsidRDefault="00C076EB" w:rsidP="00C076EB">
      <w:pPr>
        <w:pStyle w:val="p2"/>
        <w:ind w:left="-720"/>
        <w:jc w:val="center"/>
      </w:pPr>
      <w:r>
        <w:rPr>
          <w:b/>
          <w:bCs/>
          <w:sz w:val="22"/>
          <w:szCs w:val="22"/>
        </w:rPr>
        <w:t>Year 1</w:t>
      </w:r>
      <w:r w:rsidR="00011734">
        <w:rPr>
          <w:b/>
          <w:bCs/>
          <w:sz w:val="22"/>
          <w:szCs w:val="22"/>
        </w:rPr>
        <w:t xml:space="preserve">0 </w:t>
      </w:r>
      <w:r>
        <w:rPr>
          <w:b/>
          <w:bCs/>
          <w:sz w:val="22"/>
          <w:szCs w:val="22"/>
        </w:rPr>
        <w:t>Curriculum and Assessment Plan for Key Stage 4 Design</w:t>
      </w:r>
      <w:r>
        <w:rPr>
          <w:b/>
          <w:bCs/>
          <w:sz w:val="22"/>
          <w:szCs w:val="22"/>
        </w:rPr>
        <w:t xml:space="preserve"> &amp; Technology</w:t>
      </w: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5"/>
        <w:gridCol w:w="2835"/>
        <w:gridCol w:w="5040"/>
        <w:gridCol w:w="2898"/>
        <w:gridCol w:w="5097"/>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0C99F31F" w14:textId="649B98F6" w:rsidR="008907CB" w:rsidRPr="00B61C7C" w:rsidRDefault="007C504A"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develop the creative, </w:t>
            </w:r>
            <w:proofErr w:type="gramStart"/>
            <w:r>
              <w:rPr>
                <w:rFonts w:ascii="Century Gothic" w:eastAsia="Century Gothic" w:hAnsi="Century Gothic" w:cs="Century Gothic"/>
                <w:b/>
                <w:sz w:val="18"/>
                <w:szCs w:val="18"/>
                <w:shd w:val="clear" w:color="auto" w:fill="FCE5CD"/>
              </w:rPr>
              <w:t>technical</w:t>
            </w:r>
            <w:proofErr w:type="gramEnd"/>
            <w:r>
              <w:rPr>
                <w:rFonts w:ascii="Century Gothic" w:eastAsia="Century Gothic" w:hAnsi="Century Gothic" w:cs="Century Gothic"/>
                <w:b/>
                <w:sz w:val="18"/>
                <w:szCs w:val="18"/>
                <w:shd w:val="clear" w:color="auto" w:fill="FCE5CD"/>
              </w:rPr>
              <w:t xml:space="preserve"> and practical skills needed to perform everyday tasks confidently. The curriculum is built to apply knowledge and understanding of skills to design and make high- quality prototypes and products for a range of different users.</w:t>
            </w:r>
            <w:r w:rsidR="00736068">
              <w:rPr>
                <w:rFonts w:ascii="Century Gothic" w:eastAsia="Century Gothic" w:hAnsi="Century Gothic" w:cs="Century Gothic"/>
                <w:b/>
                <w:sz w:val="18"/>
                <w:szCs w:val="18"/>
                <w:shd w:val="clear" w:color="auto" w:fill="FCE5CD"/>
              </w:rPr>
              <w:t xml:space="preserve"> The Key Stage 4 curriculum develops </w:t>
            </w:r>
            <w:proofErr w:type="gramStart"/>
            <w:r w:rsidR="00736068">
              <w:rPr>
                <w:rFonts w:ascii="Century Gothic" w:eastAsia="Century Gothic" w:hAnsi="Century Gothic" w:cs="Century Gothic"/>
                <w:b/>
                <w:sz w:val="18"/>
                <w:szCs w:val="18"/>
                <w:shd w:val="clear" w:color="auto" w:fill="FCE5CD"/>
              </w:rPr>
              <w:t>pupils</w:t>
            </w:r>
            <w:proofErr w:type="gramEnd"/>
            <w:r w:rsidR="00736068">
              <w:rPr>
                <w:rFonts w:ascii="Century Gothic" w:eastAsia="Century Gothic" w:hAnsi="Century Gothic" w:cs="Century Gothic"/>
                <w:b/>
                <w:sz w:val="18"/>
                <w:szCs w:val="18"/>
                <w:shd w:val="clear" w:color="auto" w:fill="FCE5CD"/>
              </w:rPr>
              <w:t xml:space="preserve"> practical skills further</w:t>
            </w:r>
            <w:r w:rsidR="008B3B53">
              <w:rPr>
                <w:rFonts w:ascii="Century Gothic" w:eastAsia="Century Gothic" w:hAnsi="Century Gothic" w:cs="Century Gothic"/>
                <w:b/>
                <w:sz w:val="18"/>
                <w:szCs w:val="18"/>
                <w:shd w:val="clear" w:color="auto" w:fill="FCE5CD"/>
              </w:rPr>
              <w:t xml:space="preserve"> to support them in further education and employment.</w:t>
            </w:r>
          </w:p>
        </w:tc>
      </w:tr>
      <w:tr w:rsidR="00E526F8" w14:paraId="5E7392FE" w14:textId="77777777" w:rsidTr="00F82932">
        <w:trPr>
          <w:trHeight w:val="1770"/>
        </w:trPr>
        <w:tc>
          <w:tcPr>
            <w:tcW w:w="4395" w:type="dxa"/>
            <w:vMerge w:val="restart"/>
            <w:tcBorders>
              <w:top w:val="single" w:sz="4" w:space="0" w:color="000000"/>
              <w:left w:val="single" w:sz="4" w:space="0" w:color="000000"/>
              <w:bottom w:val="single" w:sz="4" w:space="0" w:color="000000"/>
              <w:right w:val="single" w:sz="4" w:space="0" w:color="000000"/>
            </w:tcBorders>
          </w:tcPr>
          <w:p w14:paraId="61002279" w14:textId="6A359CAF" w:rsidR="00E526F8" w:rsidRPr="000322AD" w:rsidRDefault="00E526F8">
            <w:pPr>
              <w:spacing w:after="0" w:line="240" w:lineRule="auto"/>
              <w:rPr>
                <w:rFonts w:ascii="Century Gothic" w:eastAsia="Century Gothic" w:hAnsi="Century Gothic" w:cs="Century Gothic"/>
                <w:b/>
                <w:sz w:val="20"/>
                <w:szCs w:val="20"/>
                <w:shd w:val="clear" w:color="auto" w:fill="FFF2CC"/>
              </w:rPr>
            </w:pPr>
            <w:r w:rsidRPr="000322AD">
              <w:rPr>
                <w:rFonts w:ascii="Century Gothic" w:eastAsia="Century Gothic" w:hAnsi="Century Gothic" w:cs="Century Gothic"/>
                <w:b/>
                <w:sz w:val="20"/>
                <w:szCs w:val="20"/>
                <w:shd w:val="clear" w:color="auto" w:fill="FFF2CC"/>
              </w:rPr>
              <w:t>Half Term 1:</w:t>
            </w:r>
            <w:r w:rsidR="008907CB" w:rsidRPr="000322AD">
              <w:rPr>
                <w:rFonts w:ascii="Century Gothic" w:eastAsia="Century Gothic" w:hAnsi="Century Gothic" w:cs="Century Gothic"/>
                <w:b/>
                <w:sz w:val="20"/>
                <w:szCs w:val="20"/>
                <w:shd w:val="clear" w:color="auto" w:fill="FFF2CC"/>
              </w:rPr>
              <w:t xml:space="preserve"> </w:t>
            </w:r>
            <w:r w:rsidR="00964AFE" w:rsidRPr="000322AD">
              <w:rPr>
                <w:rFonts w:ascii="Century Gothic" w:eastAsia="Century Gothic" w:hAnsi="Century Gothic" w:cs="Century Gothic"/>
                <w:b/>
                <w:sz w:val="20"/>
                <w:szCs w:val="20"/>
                <w:shd w:val="clear" w:color="auto" w:fill="FFF2CC"/>
              </w:rPr>
              <w:t xml:space="preserve"> Core principles.</w:t>
            </w:r>
          </w:p>
          <w:p w14:paraId="5D37641B" w14:textId="77777777" w:rsidR="00E526F8" w:rsidRPr="000322AD" w:rsidRDefault="00E526F8">
            <w:pPr>
              <w:spacing w:after="0" w:line="240" w:lineRule="auto"/>
              <w:rPr>
                <w:rFonts w:ascii="Century Gothic" w:eastAsia="Century Gothic" w:hAnsi="Century Gothic" w:cs="Century Gothic"/>
                <w:sz w:val="20"/>
                <w:szCs w:val="20"/>
              </w:rPr>
            </w:pPr>
          </w:p>
          <w:p w14:paraId="31084C15" w14:textId="07A00B49" w:rsidR="00E526F8" w:rsidRPr="000322AD" w:rsidRDefault="00DC56C5">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Theory content which will be taught:</w:t>
            </w:r>
          </w:p>
          <w:p w14:paraId="0E2EA469" w14:textId="622AC047" w:rsidR="00E4541A" w:rsidRPr="000322AD" w:rsidRDefault="00622E17"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 xml:space="preserve">About </w:t>
            </w:r>
            <w:r w:rsidR="00D21554" w:rsidRPr="000322AD">
              <w:rPr>
                <w:rFonts w:ascii="Century Gothic" w:eastAsia="Century Gothic" w:hAnsi="Century Gothic" w:cs="Century Gothic"/>
                <w:bCs/>
                <w:sz w:val="20"/>
                <w:szCs w:val="20"/>
              </w:rPr>
              <w:t>industry</w:t>
            </w:r>
          </w:p>
          <w:p w14:paraId="1D1F4F8B" w14:textId="2F829CCC" w:rsidR="00D21554" w:rsidRPr="000322AD" w:rsidRDefault="00D21554"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Enterprise</w:t>
            </w:r>
          </w:p>
          <w:p w14:paraId="40C60212" w14:textId="2C249F31" w:rsidR="00D21554" w:rsidRPr="000322AD" w:rsidRDefault="00D21554"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Culture and Society</w:t>
            </w:r>
          </w:p>
          <w:p w14:paraId="13FBE67B" w14:textId="7ED762BA" w:rsidR="00D21554" w:rsidRPr="000322AD" w:rsidRDefault="00D21554"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Renewable energy resources</w:t>
            </w:r>
          </w:p>
          <w:p w14:paraId="27F385B0" w14:textId="77777777" w:rsidR="000054D9" w:rsidRPr="000322AD" w:rsidRDefault="000054D9" w:rsidP="000054D9">
            <w:pPr>
              <w:pStyle w:val="ListParagraph"/>
              <w:spacing w:after="0" w:line="240" w:lineRule="auto"/>
              <w:rPr>
                <w:rFonts w:ascii="Century Gothic" w:eastAsia="Century Gothic" w:hAnsi="Century Gothic" w:cs="Century Gothic"/>
                <w:bCs/>
                <w:sz w:val="20"/>
                <w:szCs w:val="20"/>
              </w:rPr>
            </w:pPr>
          </w:p>
          <w:p w14:paraId="4D15C479" w14:textId="1937F8E2" w:rsidR="00D21554" w:rsidRPr="000322AD" w:rsidRDefault="00D21554" w:rsidP="00D21554">
            <w:pPr>
              <w:spacing w:after="0" w:line="240" w:lineRule="auto"/>
              <w:rPr>
                <w:rFonts w:ascii="Century Gothic" w:eastAsia="Century Gothic" w:hAnsi="Century Gothic" w:cs="Century Gothic"/>
                <w:bCs/>
                <w:sz w:val="20"/>
                <w:szCs w:val="20"/>
              </w:rPr>
            </w:pPr>
          </w:p>
          <w:p w14:paraId="1353AAB4" w14:textId="0BC88280" w:rsidR="000054D9" w:rsidRPr="000322AD" w:rsidRDefault="000054D9" w:rsidP="00D21554">
            <w:pPr>
              <w:spacing w:after="0" w:line="240" w:lineRule="auto"/>
              <w:rPr>
                <w:rFonts w:ascii="Century Gothic" w:eastAsia="Century Gothic" w:hAnsi="Century Gothic" w:cs="Century Gothic"/>
                <w:bCs/>
                <w:sz w:val="20"/>
                <w:szCs w:val="20"/>
              </w:rPr>
            </w:pPr>
          </w:p>
          <w:p w14:paraId="26432A70" w14:textId="77777777" w:rsidR="000054D9" w:rsidRPr="000322AD" w:rsidRDefault="000054D9" w:rsidP="00D21554">
            <w:pPr>
              <w:spacing w:after="0" w:line="240" w:lineRule="auto"/>
              <w:rPr>
                <w:rFonts w:ascii="Century Gothic" w:eastAsia="Century Gothic" w:hAnsi="Century Gothic" w:cs="Century Gothic"/>
                <w:bCs/>
                <w:sz w:val="20"/>
                <w:szCs w:val="20"/>
              </w:rPr>
            </w:pPr>
          </w:p>
          <w:p w14:paraId="5C89D327" w14:textId="3BBEFB9A" w:rsidR="00D21554" w:rsidRPr="000322AD" w:rsidRDefault="00D21554" w:rsidP="00D21554">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Practical Tasks:</w:t>
            </w:r>
          </w:p>
          <w:p w14:paraId="28C70B07" w14:textId="350F6326" w:rsidR="00D21554" w:rsidRPr="000322AD" w:rsidRDefault="00D21554"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Skills stick</w:t>
            </w:r>
          </w:p>
          <w:p w14:paraId="2A5B7FA6" w14:textId="635BFCDD" w:rsidR="00D21554" w:rsidRPr="000322AD" w:rsidRDefault="00D21554"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 xml:space="preserve">Manufacture a range of wooden </w:t>
            </w:r>
            <w:proofErr w:type="gramStart"/>
            <w:r w:rsidRPr="000322AD">
              <w:rPr>
                <w:rFonts w:ascii="Century Gothic" w:eastAsia="Century Gothic" w:hAnsi="Century Gothic" w:cs="Century Gothic"/>
                <w:bCs/>
                <w:sz w:val="20"/>
                <w:szCs w:val="20"/>
              </w:rPr>
              <w:t>joints</w:t>
            </w:r>
            <w:proofErr w:type="gramEnd"/>
          </w:p>
          <w:p w14:paraId="5B008B8A" w14:textId="4281D7E0" w:rsidR="00D21554" w:rsidRPr="000322AD" w:rsidRDefault="00975AC6"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 xml:space="preserve">Manufacture a wooden photo </w:t>
            </w:r>
            <w:proofErr w:type="gramStart"/>
            <w:r w:rsidRPr="000322AD">
              <w:rPr>
                <w:rFonts w:ascii="Century Gothic" w:eastAsia="Century Gothic" w:hAnsi="Century Gothic" w:cs="Century Gothic"/>
                <w:bCs/>
                <w:sz w:val="20"/>
                <w:szCs w:val="20"/>
              </w:rPr>
              <w:t>frame</w:t>
            </w:r>
            <w:proofErr w:type="gramEnd"/>
          </w:p>
          <w:p w14:paraId="069C8322" w14:textId="447ABB12" w:rsidR="00975AC6" w:rsidRPr="000322AD" w:rsidRDefault="00975AC6" w:rsidP="00942BC8">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 xml:space="preserve">Manufacture a metal coat </w:t>
            </w:r>
            <w:proofErr w:type="gramStart"/>
            <w:r w:rsidRPr="000322AD">
              <w:rPr>
                <w:rFonts w:ascii="Century Gothic" w:eastAsia="Century Gothic" w:hAnsi="Century Gothic" w:cs="Century Gothic"/>
                <w:bCs/>
                <w:sz w:val="20"/>
                <w:szCs w:val="20"/>
              </w:rPr>
              <w:t>hook</w:t>
            </w:r>
            <w:proofErr w:type="gramEnd"/>
          </w:p>
          <w:p w14:paraId="428C59BC" w14:textId="72C4E8FC" w:rsidR="000054D9" w:rsidRPr="000322AD" w:rsidRDefault="000054D9">
            <w:pPr>
              <w:spacing w:after="0" w:line="240" w:lineRule="auto"/>
              <w:rPr>
                <w:rFonts w:ascii="Century Gothic" w:eastAsia="Century Gothic" w:hAnsi="Century Gothic" w:cs="Century Gothic"/>
                <w:sz w:val="20"/>
                <w:szCs w:val="20"/>
              </w:rPr>
            </w:pPr>
          </w:p>
          <w:p w14:paraId="072B0A54" w14:textId="79BFDE87" w:rsidR="000054D9" w:rsidRPr="000322AD" w:rsidRDefault="000054D9">
            <w:pPr>
              <w:spacing w:after="0" w:line="240" w:lineRule="auto"/>
              <w:rPr>
                <w:rFonts w:ascii="Century Gothic" w:eastAsia="Century Gothic" w:hAnsi="Century Gothic" w:cs="Century Gothic"/>
                <w:sz w:val="20"/>
                <w:szCs w:val="20"/>
              </w:rPr>
            </w:pPr>
          </w:p>
          <w:p w14:paraId="0C9A1CF3" w14:textId="77777777" w:rsidR="000054D9" w:rsidRPr="000322AD" w:rsidRDefault="000054D9">
            <w:pPr>
              <w:spacing w:after="0" w:line="240" w:lineRule="auto"/>
              <w:rPr>
                <w:rFonts w:ascii="Century Gothic" w:eastAsia="Century Gothic" w:hAnsi="Century Gothic" w:cs="Century Gothic"/>
                <w:sz w:val="20"/>
                <w:szCs w:val="20"/>
              </w:rPr>
            </w:pPr>
          </w:p>
          <w:p w14:paraId="73774D1B" w14:textId="450C2CF2"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All pupils will be assessed by:</w:t>
            </w:r>
          </w:p>
          <w:p w14:paraId="46DD4D61" w14:textId="5EEE6859" w:rsidR="00614BEB" w:rsidRPr="000322AD" w:rsidRDefault="00614BEB" w:rsidP="00614BEB">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Knowledge quiz</w:t>
            </w:r>
          </w:p>
          <w:p w14:paraId="7B260BE0" w14:textId="6B73A50B" w:rsidR="00622E17" w:rsidRPr="000322AD" w:rsidRDefault="00622E17" w:rsidP="00614BEB">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Practice exam questions</w:t>
            </w:r>
            <w:r w:rsidR="005312C7" w:rsidRPr="000322AD">
              <w:rPr>
                <w:rFonts w:ascii="Century Gothic" w:eastAsia="Century Gothic" w:hAnsi="Century Gothic" w:cs="Century Gothic"/>
                <w:sz w:val="20"/>
                <w:szCs w:val="20"/>
              </w:rPr>
              <w:t>: Product analysis, Section C of the exam- analysing existing products.</w:t>
            </w:r>
          </w:p>
          <w:p w14:paraId="3D75D9F8" w14:textId="4C8C4A47" w:rsidR="00975AC6" w:rsidRPr="000322AD" w:rsidRDefault="00614BEB" w:rsidP="00614BEB">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Practical assessment</w:t>
            </w:r>
            <w:r w:rsidR="00D21554" w:rsidRPr="000322AD">
              <w:rPr>
                <w:rFonts w:ascii="Century Gothic" w:eastAsia="Century Gothic" w:hAnsi="Century Gothic" w:cs="Century Gothic"/>
                <w:sz w:val="20"/>
                <w:szCs w:val="20"/>
              </w:rPr>
              <w:t xml:space="preserve"> of </w:t>
            </w:r>
            <w:r w:rsidR="00975AC6" w:rsidRPr="000322AD">
              <w:rPr>
                <w:rFonts w:ascii="Century Gothic" w:eastAsia="Century Gothic" w:hAnsi="Century Gothic" w:cs="Century Gothic"/>
                <w:sz w:val="20"/>
                <w:szCs w:val="20"/>
              </w:rPr>
              <w:t>photo frame</w:t>
            </w:r>
          </w:p>
          <w:p w14:paraId="7DD656DB" w14:textId="77777777" w:rsidR="00614BEB" w:rsidRPr="000322AD" w:rsidRDefault="00614BEB" w:rsidP="00614BEB">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DNA</w:t>
            </w:r>
          </w:p>
          <w:p w14:paraId="22CF0D71" w14:textId="77777777" w:rsidR="00614BEB" w:rsidRPr="000322AD" w:rsidRDefault="00614BEB" w:rsidP="00614BEB">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End of unit test</w:t>
            </w:r>
          </w:p>
          <w:p w14:paraId="02D874E8" w14:textId="77777777" w:rsidR="00E526F8" w:rsidRPr="000322AD" w:rsidRDefault="00E526F8">
            <w:pPr>
              <w:spacing w:after="0" w:line="240" w:lineRule="auto"/>
              <w:rPr>
                <w:rFonts w:ascii="Century Gothic" w:eastAsia="Century Gothic" w:hAnsi="Century Gothic" w:cs="Century Gothic"/>
                <w:sz w:val="20"/>
                <w:szCs w:val="20"/>
              </w:rPr>
            </w:pPr>
          </w:p>
          <w:p w14:paraId="70A6C243" w14:textId="77777777"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Impact- Why do we teach this?</w:t>
            </w:r>
          </w:p>
          <w:p w14:paraId="6F59A19B" w14:textId="77777777" w:rsidR="00942BC8" w:rsidRPr="000322AD" w:rsidRDefault="00942BC8">
            <w:pPr>
              <w:spacing w:after="0" w:line="240" w:lineRule="auto"/>
              <w:rPr>
                <w:rFonts w:ascii="Century Gothic" w:eastAsia="Century Gothic" w:hAnsi="Century Gothic" w:cs="Century Gothic"/>
                <w:b/>
                <w:sz w:val="20"/>
                <w:szCs w:val="20"/>
              </w:rPr>
            </w:pPr>
          </w:p>
          <w:p w14:paraId="6853392C" w14:textId="77777777" w:rsidR="00F56914" w:rsidRDefault="001A62B3" w:rsidP="001A62B3">
            <w:pPr>
              <w:pStyle w:val="NoSpacing"/>
              <w:rPr>
                <w:rFonts w:ascii="Century Gothic" w:hAnsi="Century Gothic"/>
                <w:sz w:val="20"/>
                <w:szCs w:val="20"/>
              </w:rPr>
            </w:pPr>
            <w:r w:rsidRPr="000322AD">
              <w:rPr>
                <w:rFonts w:ascii="Century Gothic" w:hAnsi="Century Gothic"/>
                <w:sz w:val="20"/>
                <w:szCs w:val="20"/>
              </w:rPr>
              <w:t>Pupils need to have</w:t>
            </w:r>
            <w:r w:rsidR="00942BC8" w:rsidRPr="000322AD">
              <w:rPr>
                <w:rFonts w:ascii="Century Gothic" w:hAnsi="Century Gothic"/>
                <w:sz w:val="20"/>
                <w:szCs w:val="20"/>
              </w:rPr>
              <w:t xml:space="preserve"> developed a knowledge and understanding of the impact of new and emerging technologies</w:t>
            </w:r>
            <w:r w:rsidR="00786F2E" w:rsidRPr="000322AD">
              <w:rPr>
                <w:rFonts w:ascii="Century Gothic" w:hAnsi="Century Gothic"/>
                <w:sz w:val="20"/>
                <w:szCs w:val="20"/>
              </w:rPr>
              <w:t>.</w:t>
            </w:r>
          </w:p>
          <w:p w14:paraId="3EC09A77" w14:textId="77777777" w:rsidR="00C01C46" w:rsidRPr="000322AD" w:rsidRDefault="00C01C46" w:rsidP="001A62B3">
            <w:pPr>
              <w:pStyle w:val="NoSpacing"/>
              <w:rPr>
                <w:rFonts w:ascii="Century Gothic" w:hAnsi="Century Gothic"/>
                <w:sz w:val="20"/>
                <w:szCs w:val="20"/>
              </w:rPr>
            </w:pPr>
          </w:p>
          <w:p w14:paraId="2AFC877D" w14:textId="249683F4" w:rsidR="00786F2E" w:rsidRPr="000322AD" w:rsidRDefault="00786F2E" w:rsidP="001A62B3">
            <w:pPr>
              <w:pStyle w:val="NoSpacing"/>
              <w:rPr>
                <w:rFonts w:ascii="Century Gothic" w:hAnsi="Century Gothic"/>
                <w:sz w:val="20"/>
                <w:szCs w:val="20"/>
              </w:rPr>
            </w:pPr>
            <w:r w:rsidRPr="000322AD">
              <w:rPr>
                <w:rFonts w:ascii="Century Gothic" w:hAnsi="Century Gothic"/>
                <w:sz w:val="20"/>
                <w:szCs w:val="20"/>
              </w:rPr>
              <w:t>First practical at GCSE, skills development.</w:t>
            </w:r>
          </w:p>
        </w:tc>
        <w:tc>
          <w:tcPr>
            <w:tcW w:w="2835"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Subject specific skills being developed:</w:t>
            </w:r>
          </w:p>
          <w:p w14:paraId="49CBDF74" w14:textId="77777777" w:rsidR="00E526F8" w:rsidRPr="000322AD" w:rsidRDefault="00614BEB" w:rsidP="00285A8A">
            <w:pPr>
              <w:numPr>
                <w:ilvl w:val="0"/>
                <w:numId w:val="1"/>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Safety in the workshop.</w:t>
            </w:r>
          </w:p>
          <w:p w14:paraId="515A9B6C" w14:textId="77777777" w:rsidR="00614BEB" w:rsidRPr="000322AD" w:rsidRDefault="00A15C8E" w:rsidP="00285A8A">
            <w:pPr>
              <w:numPr>
                <w:ilvl w:val="0"/>
                <w:numId w:val="1"/>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Measuring and marking</w:t>
            </w:r>
            <w:r w:rsidR="00790CC7" w:rsidRPr="000322AD">
              <w:rPr>
                <w:rFonts w:ascii="Century Gothic" w:eastAsia="Century Gothic" w:hAnsi="Century Gothic" w:cs="Century Gothic"/>
                <w:sz w:val="20"/>
                <w:szCs w:val="20"/>
              </w:rPr>
              <w:t xml:space="preserve"> and cutting</w:t>
            </w:r>
            <w:r w:rsidRPr="000322AD">
              <w:rPr>
                <w:rFonts w:ascii="Century Gothic" w:eastAsia="Century Gothic" w:hAnsi="Century Gothic" w:cs="Century Gothic"/>
                <w:sz w:val="20"/>
                <w:szCs w:val="20"/>
              </w:rPr>
              <w:t xml:space="preserve"> timber and metals</w:t>
            </w:r>
            <w:r w:rsidR="00790CC7" w:rsidRPr="000322AD">
              <w:rPr>
                <w:rFonts w:ascii="Century Gothic" w:eastAsia="Century Gothic" w:hAnsi="Century Gothic" w:cs="Century Gothic"/>
                <w:sz w:val="20"/>
                <w:szCs w:val="20"/>
              </w:rPr>
              <w:t>.</w:t>
            </w:r>
          </w:p>
          <w:p w14:paraId="6240D0FF" w14:textId="77777777" w:rsidR="00790CC7" w:rsidRPr="000322AD" w:rsidRDefault="00790CC7" w:rsidP="00285A8A">
            <w:pPr>
              <w:numPr>
                <w:ilvl w:val="0"/>
                <w:numId w:val="1"/>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Use of the brazing hearth.</w:t>
            </w:r>
          </w:p>
          <w:p w14:paraId="79ACD252" w14:textId="05F74584" w:rsidR="00790CC7" w:rsidRPr="000322AD" w:rsidRDefault="00B2048D" w:rsidP="00285A8A">
            <w:pPr>
              <w:numPr>
                <w:ilvl w:val="0"/>
                <w:numId w:val="1"/>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Hand tools and equipment in the wood and metal workshop.</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2607AEE7" w:rsidR="00E526F8" w:rsidRPr="000322AD" w:rsidRDefault="00E526F8">
            <w:pPr>
              <w:spacing w:after="0" w:line="240" w:lineRule="auto"/>
              <w:rPr>
                <w:rFonts w:ascii="Century Gothic" w:eastAsia="Century Gothic" w:hAnsi="Century Gothic" w:cs="Century Gothic"/>
                <w:b/>
                <w:sz w:val="20"/>
                <w:szCs w:val="20"/>
                <w:shd w:val="clear" w:color="auto" w:fill="FFF2CC"/>
              </w:rPr>
            </w:pPr>
            <w:r w:rsidRPr="000322AD">
              <w:rPr>
                <w:rFonts w:ascii="Century Gothic" w:eastAsia="Century Gothic" w:hAnsi="Century Gothic" w:cs="Century Gothic"/>
                <w:b/>
                <w:sz w:val="20"/>
                <w:szCs w:val="20"/>
                <w:shd w:val="clear" w:color="auto" w:fill="FFF2CC"/>
              </w:rPr>
              <w:t>Half Term 2:</w:t>
            </w:r>
            <w:r w:rsidR="008907CB" w:rsidRPr="000322AD">
              <w:rPr>
                <w:rFonts w:ascii="Century Gothic" w:eastAsia="Century Gothic" w:hAnsi="Century Gothic" w:cs="Century Gothic"/>
                <w:b/>
                <w:sz w:val="20"/>
                <w:szCs w:val="20"/>
                <w:shd w:val="clear" w:color="auto" w:fill="FFF2CC"/>
              </w:rPr>
              <w:t xml:space="preserve"> </w:t>
            </w:r>
            <w:r w:rsidR="00964AFE" w:rsidRPr="000322AD">
              <w:rPr>
                <w:rFonts w:ascii="Century Gothic" w:eastAsia="Century Gothic" w:hAnsi="Century Gothic" w:cs="Century Gothic"/>
                <w:b/>
                <w:sz w:val="20"/>
                <w:szCs w:val="20"/>
                <w:shd w:val="clear" w:color="auto" w:fill="FFF2CC"/>
              </w:rPr>
              <w:t>Core principles.</w:t>
            </w:r>
          </w:p>
          <w:p w14:paraId="02D65EE2" w14:textId="77777777" w:rsidR="00E526F8" w:rsidRPr="000322AD" w:rsidRDefault="00E526F8">
            <w:pPr>
              <w:spacing w:after="0" w:line="240" w:lineRule="auto"/>
              <w:rPr>
                <w:rFonts w:ascii="Century Gothic" w:eastAsia="Century Gothic" w:hAnsi="Century Gothic" w:cs="Century Gothic"/>
                <w:sz w:val="20"/>
                <w:szCs w:val="20"/>
              </w:rPr>
            </w:pPr>
          </w:p>
          <w:p w14:paraId="7502B27B" w14:textId="5AADCF7C" w:rsidR="00E526F8" w:rsidRPr="000322AD" w:rsidRDefault="00DC56C5">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Theory content which will be taught</w:t>
            </w:r>
            <w:r w:rsidR="00E526F8" w:rsidRPr="000322AD">
              <w:rPr>
                <w:rFonts w:ascii="Century Gothic" w:eastAsia="Century Gothic" w:hAnsi="Century Gothic" w:cs="Century Gothic"/>
                <w:b/>
                <w:sz w:val="20"/>
                <w:szCs w:val="20"/>
              </w:rPr>
              <w:t>:</w:t>
            </w:r>
          </w:p>
          <w:p w14:paraId="45578617" w14:textId="6B89518B" w:rsidR="00975AC6" w:rsidRPr="000322AD" w:rsidRDefault="00975AC6"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Energy storage systems</w:t>
            </w:r>
          </w:p>
          <w:p w14:paraId="0E0A43BA" w14:textId="5B4CB2B9" w:rsidR="00975AC6" w:rsidRPr="000322AD" w:rsidRDefault="00BB4FC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Modern materials</w:t>
            </w:r>
          </w:p>
          <w:p w14:paraId="576F5C43" w14:textId="7A440B90" w:rsidR="00BB4FC1" w:rsidRPr="000322AD" w:rsidRDefault="00BB4FC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Smart materials</w:t>
            </w:r>
          </w:p>
          <w:p w14:paraId="1F7C9BAF" w14:textId="44873FEB" w:rsidR="00BB4FC1" w:rsidRPr="000322AD" w:rsidRDefault="00E4218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Composite</w:t>
            </w:r>
            <w:r w:rsidR="00BB4FC1" w:rsidRPr="000322AD">
              <w:rPr>
                <w:rFonts w:ascii="Century Gothic" w:eastAsia="Century Gothic" w:hAnsi="Century Gothic" w:cs="Century Gothic"/>
                <w:bCs/>
                <w:sz w:val="20"/>
                <w:szCs w:val="20"/>
              </w:rPr>
              <w:t xml:space="preserve"> materials</w:t>
            </w:r>
          </w:p>
          <w:p w14:paraId="33F6469B" w14:textId="564C8226" w:rsidR="00BB4FC1" w:rsidRPr="000322AD" w:rsidRDefault="00BB4FC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Technical textiles</w:t>
            </w:r>
          </w:p>
          <w:p w14:paraId="5029CA37" w14:textId="31182449" w:rsidR="00BB4FC1" w:rsidRPr="000322AD" w:rsidRDefault="00BB4FC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 xml:space="preserve">Systems approach to </w:t>
            </w:r>
            <w:proofErr w:type="gramStart"/>
            <w:r w:rsidRPr="000322AD">
              <w:rPr>
                <w:rFonts w:ascii="Century Gothic" w:eastAsia="Century Gothic" w:hAnsi="Century Gothic" w:cs="Century Gothic"/>
                <w:bCs/>
                <w:sz w:val="20"/>
                <w:szCs w:val="20"/>
              </w:rPr>
              <w:t>designing</w:t>
            </w:r>
            <w:proofErr w:type="gramEnd"/>
          </w:p>
          <w:p w14:paraId="0634DEBD" w14:textId="451E004D" w:rsidR="00BB4FC1" w:rsidRPr="000322AD" w:rsidRDefault="00E4218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Mechanical</w:t>
            </w:r>
            <w:r w:rsidR="00BB4FC1" w:rsidRPr="000322AD">
              <w:rPr>
                <w:rFonts w:ascii="Century Gothic" w:eastAsia="Century Gothic" w:hAnsi="Century Gothic" w:cs="Century Gothic"/>
                <w:bCs/>
                <w:sz w:val="20"/>
                <w:szCs w:val="20"/>
              </w:rPr>
              <w:t xml:space="preserve"> devices</w:t>
            </w:r>
          </w:p>
          <w:p w14:paraId="0C76E281" w14:textId="445C7E30" w:rsidR="001D7B69" w:rsidRPr="000322AD" w:rsidRDefault="001D7B69"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Material properties and characteristics for ti</w:t>
            </w:r>
            <w:r w:rsidR="00E42181" w:rsidRPr="000322AD">
              <w:rPr>
                <w:rFonts w:ascii="Century Gothic" w:eastAsia="Century Gothic" w:hAnsi="Century Gothic" w:cs="Century Gothic"/>
                <w:bCs/>
                <w:sz w:val="20"/>
                <w:szCs w:val="20"/>
              </w:rPr>
              <w:t>m</w:t>
            </w:r>
            <w:r w:rsidRPr="000322AD">
              <w:rPr>
                <w:rFonts w:ascii="Century Gothic" w:eastAsia="Century Gothic" w:hAnsi="Century Gothic" w:cs="Century Gothic"/>
                <w:bCs/>
                <w:sz w:val="20"/>
                <w:szCs w:val="20"/>
              </w:rPr>
              <w:t>ber, polymers, metal</w:t>
            </w:r>
            <w:r w:rsidR="00E42181" w:rsidRPr="000322AD">
              <w:rPr>
                <w:rFonts w:ascii="Century Gothic" w:eastAsia="Century Gothic" w:hAnsi="Century Gothic" w:cs="Century Gothic"/>
                <w:bCs/>
                <w:sz w:val="20"/>
                <w:szCs w:val="20"/>
              </w:rPr>
              <w:t xml:space="preserve">s, </w:t>
            </w:r>
            <w:r w:rsidR="003E3DA1" w:rsidRPr="000322AD">
              <w:rPr>
                <w:rFonts w:ascii="Century Gothic" w:eastAsia="Century Gothic" w:hAnsi="Century Gothic" w:cs="Century Gothic"/>
                <w:bCs/>
                <w:sz w:val="20"/>
                <w:szCs w:val="20"/>
              </w:rPr>
              <w:t>textiles,</w:t>
            </w:r>
            <w:r w:rsidR="00E42181" w:rsidRPr="000322AD">
              <w:rPr>
                <w:rFonts w:ascii="Century Gothic" w:eastAsia="Century Gothic" w:hAnsi="Century Gothic" w:cs="Century Gothic"/>
                <w:bCs/>
                <w:sz w:val="20"/>
                <w:szCs w:val="20"/>
              </w:rPr>
              <w:t xml:space="preserve"> and polymers.</w:t>
            </w:r>
          </w:p>
          <w:p w14:paraId="2B61DBB1" w14:textId="77777777" w:rsidR="000054D9" w:rsidRPr="000322AD" w:rsidRDefault="000054D9" w:rsidP="000054D9">
            <w:pPr>
              <w:pStyle w:val="ListParagraph"/>
              <w:spacing w:after="0" w:line="240" w:lineRule="auto"/>
              <w:rPr>
                <w:rFonts w:ascii="Century Gothic" w:eastAsia="Century Gothic" w:hAnsi="Century Gothic" w:cs="Century Gothic"/>
                <w:bCs/>
                <w:sz w:val="20"/>
                <w:szCs w:val="20"/>
              </w:rPr>
            </w:pPr>
          </w:p>
          <w:p w14:paraId="7E8ADDE1" w14:textId="77777777" w:rsidR="00E42181" w:rsidRPr="000322AD" w:rsidRDefault="00E42181" w:rsidP="00E42181">
            <w:pPr>
              <w:pStyle w:val="ListParagraph"/>
              <w:spacing w:after="0" w:line="240" w:lineRule="auto"/>
              <w:rPr>
                <w:rFonts w:ascii="Century Gothic" w:eastAsia="Century Gothic" w:hAnsi="Century Gothic" w:cs="Century Gothic"/>
                <w:bCs/>
                <w:sz w:val="20"/>
                <w:szCs w:val="20"/>
              </w:rPr>
            </w:pPr>
          </w:p>
          <w:p w14:paraId="07486625" w14:textId="77777777" w:rsidR="00E42181" w:rsidRPr="000322AD" w:rsidRDefault="00E42181" w:rsidP="00E42181">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Practical Tasks:</w:t>
            </w:r>
          </w:p>
          <w:p w14:paraId="0C71D878" w14:textId="2B32ACE9" w:rsidR="00E42181" w:rsidRPr="000322AD" w:rsidRDefault="00E42181"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Manufacture a metal coat hook</w:t>
            </w:r>
            <w:r w:rsidR="00B70684" w:rsidRPr="000322AD">
              <w:rPr>
                <w:rFonts w:ascii="Century Gothic" w:eastAsia="Century Gothic" w:hAnsi="Century Gothic" w:cs="Century Gothic"/>
                <w:bCs/>
                <w:sz w:val="20"/>
                <w:szCs w:val="20"/>
              </w:rPr>
              <w:t xml:space="preserve"> in a design of their choice.</w:t>
            </w:r>
          </w:p>
          <w:p w14:paraId="0212AEEF" w14:textId="30410557" w:rsidR="008330EF" w:rsidRPr="000322AD" w:rsidRDefault="008330EF"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Create a polymer phone holder</w:t>
            </w:r>
            <w:r w:rsidR="00B70684" w:rsidRPr="000322AD">
              <w:rPr>
                <w:rFonts w:ascii="Century Gothic" w:eastAsia="Century Gothic" w:hAnsi="Century Gothic" w:cs="Century Gothic"/>
                <w:bCs/>
                <w:sz w:val="20"/>
                <w:szCs w:val="20"/>
              </w:rPr>
              <w:t xml:space="preserve"> using the laser cutter.</w:t>
            </w:r>
          </w:p>
          <w:p w14:paraId="76D88959" w14:textId="71632BBA" w:rsidR="008330EF" w:rsidRPr="000322AD" w:rsidRDefault="00A15C8E" w:rsidP="00971604">
            <w:pPr>
              <w:pStyle w:val="ListParagraph"/>
              <w:numPr>
                <w:ilvl w:val="0"/>
                <w:numId w:val="15"/>
              </w:numPr>
              <w:spacing w:after="0" w:line="240" w:lineRule="auto"/>
              <w:rPr>
                <w:rFonts w:ascii="Century Gothic" w:eastAsia="Century Gothic" w:hAnsi="Century Gothic" w:cs="Century Gothic"/>
                <w:bCs/>
                <w:sz w:val="20"/>
                <w:szCs w:val="20"/>
              </w:rPr>
            </w:pPr>
            <w:r w:rsidRPr="000322AD">
              <w:rPr>
                <w:rFonts w:ascii="Century Gothic" w:eastAsia="Century Gothic" w:hAnsi="Century Gothic" w:cs="Century Gothic"/>
                <w:bCs/>
                <w:sz w:val="20"/>
                <w:szCs w:val="20"/>
              </w:rPr>
              <w:t xml:space="preserve">CAD work using </w:t>
            </w:r>
            <w:r w:rsidR="00B70684" w:rsidRPr="000322AD">
              <w:rPr>
                <w:rFonts w:ascii="Century Gothic" w:eastAsia="Century Gothic" w:hAnsi="Century Gothic" w:cs="Century Gothic"/>
                <w:bCs/>
                <w:sz w:val="20"/>
                <w:szCs w:val="20"/>
              </w:rPr>
              <w:t xml:space="preserve">2D design and </w:t>
            </w:r>
            <w:proofErr w:type="gramStart"/>
            <w:r w:rsidRPr="000322AD">
              <w:rPr>
                <w:rFonts w:ascii="Century Gothic" w:eastAsia="Century Gothic" w:hAnsi="Century Gothic" w:cs="Century Gothic"/>
                <w:bCs/>
                <w:sz w:val="20"/>
                <w:szCs w:val="20"/>
              </w:rPr>
              <w:t>Onshape</w:t>
            </w:r>
            <w:proofErr w:type="gramEnd"/>
          </w:p>
          <w:p w14:paraId="04917DBA" w14:textId="77777777" w:rsidR="000054D9" w:rsidRPr="000322AD" w:rsidRDefault="000054D9" w:rsidP="000054D9">
            <w:pPr>
              <w:pStyle w:val="ListParagraph"/>
              <w:spacing w:after="0" w:line="240" w:lineRule="auto"/>
              <w:rPr>
                <w:rFonts w:ascii="Century Gothic" w:eastAsia="Century Gothic" w:hAnsi="Century Gothic" w:cs="Century Gothic"/>
                <w:bCs/>
                <w:sz w:val="20"/>
                <w:szCs w:val="20"/>
              </w:rPr>
            </w:pPr>
          </w:p>
          <w:p w14:paraId="053033D6" w14:textId="77777777" w:rsidR="00E526F8" w:rsidRPr="000322AD" w:rsidRDefault="00E526F8" w:rsidP="00A15C8E">
            <w:pPr>
              <w:spacing w:after="0" w:line="240" w:lineRule="auto"/>
              <w:rPr>
                <w:rFonts w:ascii="Century Gothic" w:eastAsia="Century Gothic" w:hAnsi="Century Gothic" w:cs="Century Gothic"/>
                <w:b/>
                <w:sz w:val="20"/>
                <w:szCs w:val="20"/>
              </w:rPr>
            </w:pPr>
          </w:p>
          <w:p w14:paraId="20D27BDF" w14:textId="02EA20E9"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All pupils will be assessed:</w:t>
            </w:r>
          </w:p>
          <w:p w14:paraId="3305E161" w14:textId="77777777" w:rsidR="00975AC6" w:rsidRPr="000322AD" w:rsidRDefault="00975AC6" w:rsidP="00975AC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Knowledge quiz</w:t>
            </w:r>
          </w:p>
          <w:p w14:paraId="03A41584" w14:textId="33FF4554" w:rsidR="00975AC6" w:rsidRPr="000322AD" w:rsidRDefault="00975AC6" w:rsidP="00975AC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Practice exam questions</w:t>
            </w:r>
            <w:r w:rsidR="004C18C3" w:rsidRPr="000322AD">
              <w:rPr>
                <w:rFonts w:ascii="Century Gothic" w:eastAsia="Century Gothic" w:hAnsi="Century Gothic" w:cs="Century Gothic"/>
                <w:sz w:val="20"/>
                <w:szCs w:val="20"/>
              </w:rPr>
              <w:t xml:space="preserve">: Materials focus, electronics, Section A of the exam paper- Materials. </w:t>
            </w:r>
          </w:p>
          <w:p w14:paraId="48DA232C" w14:textId="02677981" w:rsidR="00975AC6" w:rsidRPr="000322AD" w:rsidRDefault="00975AC6" w:rsidP="00975AC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Practical assessment of the coat hook</w:t>
            </w:r>
          </w:p>
          <w:p w14:paraId="73842DFE" w14:textId="77777777" w:rsidR="00975AC6" w:rsidRPr="000322AD" w:rsidRDefault="00975AC6" w:rsidP="00975AC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DNA</w:t>
            </w:r>
          </w:p>
          <w:p w14:paraId="30E54F67" w14:textId="77777777" w:rsidR="00975AC6" w:rsidRDefault="00975AC6" w:rsidP="00975AC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End of unit test</w:t>
            </w:r>
          </w:p>
          <w:p w14:paraId="6819985B" w14:textId="096B16E9" w:rsidR="006A00DF" w:rsidRPr="000322AD" w:rsidRDefault="006A00DF" w:rsidP="00975AC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Mock exam.</w:t>
            </w:r>
          </w:p>
          <w:p w14:paraId="5304E9D0" w14:textId="77777777" w:rsidR="00E526F8" w:rsidRPr="000322AD" w:rsidRDefault="00E526F8">
            <w:pPr>
              <w:spacing w:after="0" w:line="240" w:lineRule="auto"/>
              <w:rPr>
                <w:rFonts w:ascii="Century Gothic" w:eastAsia="Century Gothic" w:hAnsi="Century Gothic" w:cs="Century Gothic"/>
                <w:sz w:val="20"/>
                <w:szCs w:val="20"/>
              </w:rPr>
            </w:pPr>
          </w:p>
          <w:p w14:paraId="72AE78F5" w14:textId="77777777"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Impact - Why do we teach this?</w:t>
            </w:r>
          </w:p>
          <w:p w14:paraId="19FD3E88" w14:textId="00217F92" w:rsidR="00C063F5" w:rsidRPr="000322AD" w:rsidRDefault="00C063F5">
            <w:pPr>
              <w:spacing w:after="0" w:line="240" w:lineRule="auto"/>
              <w:rPr>
                <w:rFonts w:ascii="Century Gothic" w:eastAsia="Century Gothic" w:hAnsi="Century Gothic" w:cs="Century Gothic"/>
                <w:b/>
                <w:sz w:val="20"/>
                <w:szCs w:val="20"/>
              </w:rPr>
            </w:pPr>
          </w:p>
          <w:p w14:paraId="15A724AF" w14:textId="51BA5C2B" w:rsidR="00692CF9" w:rsidRDefault="00073D95" w:rsidP="00E66EE7">
            <w:pPr>
              <w:pStyle w:val="NoSpacing"/>
              <w:rPr>
                <w:rFonts w:ascii="Century Gothic" w:hAnsi="Century Gothic"/>
                <w:sz w:val="20"/>
                <w:szCs w:val="20"/>
              </w:rPr>
            </w:pPr>
            <w:r w:rsidRPr="000322AD">
              <w:rPr>
                <w:rFonts w:ascii="Century Gothic" w:hAnsi="Century Gothic"/>
                <w:sz w:val="20"/>
                <w:szCs w:val="20"/>
              </w:rPr>
              <w:t xml:space="preserve">Pupils need to </w:t>
            </w:r>
            <w:r w:rsidR="00562524" w:rsidRPr="000322AD">
              <w:rPr>
                <w:rFonts w:ascii="Century Gothic" w:hAnsi="Century Gothic"/>
                <w:sz w:val="20"/>
                <w:szCs w:val="20"/>
              </w:rPr>
              <w:t>understand</w:t>
            </w:r>
            <w:r w:rsidR="00971604" w:rsidRPr="000322AD">
              <w:rPr>
                <w:rFonts w:ascii="Century Gothic" w:hAnsi="Century Gothic"/>
                <w:sz w:val="20"/>
                <w:szCs w:val="20"/>
              </w:rPr>
              <w:t xml:space="preserve"> how energy is generated and stored and how this is used as the basis for the selection of products and power systems</w:t>
            </w:r>
            <w:r w:rsidR="0014515F" w:rsidRPr="000322AD">
              <w:rPr>
                <w:rFonts w:ascii="Century Gothic" w:hAnsi="Century Gothic"/>
                <w:sz w:val="20"/>
                <w:szCs w:val="20"/>
              </w:rPr>
              <w:t>.</w:t>
            </w:r>
          </w:p>
          <w:p w14:paraId="3B93AA36" w14:textId="77777777" w:rsidR="00C01C46" w:rsidRPr="000322AD" w:rsidRDefault="00C01C46" w:rsidP="00E66EE7">
            <w:pPr>
              <w:pStyle w:val="NoSpacing"/>
              <w:rPr>
                <w:rFonts w:ascii="Century Gothic" w:hAnsi="Century Gothic"/>
                <w:sz w:val="20"/>
                <w:szCs w:val="20"/>
              </w:rPr>
            </w:pPr>
          </w:p>
          <w:p w14:paraId="1F85E6DA" w14:textId="60EB8838" w:rsidR="00692CF9" w:rsidRDefault="00562524" w:rsidP="00692CF9">
            <w:pPr>
              <w:pStyle w:val="NoSpacing"/>
              <w:rPr>
                <w:rFonts w:ascii="Century Gothic" w:hAnsi="Century Gothic"/>
                <w:sz w:val="20"/>
                <w:szCs w:val="20"/>
              </w:rPr>
            </w:pPr>
            <w:r w:rsidRPr="000322AD">
              <w:rPr>
                <w:rFonts w:ascii="Century Gothic" w:hAnsi="Century Gothic"/>
                <w:sz w:val="20"/>
                <w:szCs w:val="20"/>
              </w:rPr>
              <w:t xml:space="preserve">The unit also covers a </w:t>
            </w:r>
            <w:r w:rsidR="00C01C46" w:rsidRPr="000322AD">
              <w:rPr>
                <w:rFonts w:ascii="Century Gothic" w:hAnsi="Century Gothic"/>
                <w:sz w:val="20"/>
                <w:szCs w:val="20"/>
              </w:rPr>
              <w:t>range</w:t>
            </w:r>
            <w:r w:rsidRPr="000322AD">
              <w:rPr>
                <w:rFonts w:ascii="Century Gothic" w:hAnsi="Century Gothic"/>
                <w:sz w:val="20"/>
                <w:szCs w:val="20"/>
              </w:rPr>
              <w:t xml:space="preserve"> of different</w:t>
            </w:r>
            <w:r w:rsidR="002640C2" w:rsidRPr="000322AD">
              <w:rPr>
                <w:rFonts w:ascii="Century Gothic" w:hAnsi="Century Gothic"/>
                <w:sz w:val="20"/>
                <w:szCs w:val="20"/>
              </w:rPr>
              <w:t xml:space="preserve"> </w:t>
            </w:r>
            <w:r w:rsidR="00093A34" w:rsidRPr="000322AD">
              <w:rPr>
                <w:rFonts w:ascii="Century Gothic" w:hAnsi="Century Gothic"/>
                <w:sz w:val="20"/>
                <w:szCs w:val="20"/>
              </w:rPr>
              <w:t>modern</w:t>
            </w:r>
            <w:r w:rsidR="00AC7174" w:rsidRPr="000322AD">
              <w:rPr>
                <w:rFonts w:ascii="Century Gothic" w:hAnsi="Century Gothic"/>
                <w:sz w:val="20"/>
                <w:szCs w:val="20"/>
              </w:rPr>
              <w:t xml:space="preserve">, </w:t>
            </w:r>
            <w:r w:rsidR="0014515F" w:rsidRPr="000322AD">
              <w:rPr>
                <w:rFonts w:ascii="Century Gothic" w:hAnsi="Century Gothic"/>
                <w:sz w:val="20"/>
                <w:szCs w:val="20"/>
              </w:rPr>
              <w:t>composite materials</w:t>
            </w:r>
            <w:r w:rsidR="00AC7174" w:rsidRPr="000322AD">
              <w:rPr>
                <w:rFonts w:ascii="Century Gothic" w:hAnsi="Century Gothic"/>
                <w:sz w:val="20"/>
                <w:szCs w:val="20"/>
              </w:rPr>
              <w:t xml:space="preserve"> and technical textiles.</w:t>
            </w:r>
          </w:p>
          <w:p w14:paraId="7DF0ED24" w14:textId="77777777" w:rsidR="00C01C46" w:rsidRPr="000322AD" w:rsidRDefault="00C01C46" w:rsidP="00692CF9">
            <w:pPr>
              <w:pStyle w:val="NoSpacing"/>
              <w:rPr>
                <w:rFonts w:ascii="Century Gothic" w:hAnsi="Century Gothic"/>
                <w:sz w:val="20"/>
                <w:szCs w:val="20"/>
              </w:rPr>
            </w:pPr>
          </w:p>
          <w:p w14:paraId="2EDB6236" w14:textId="77777777" w:rsidR="00C01C46" w:rsidRDefault="00562524" w:rsidP="00233DAA">
            <w:pPr>
              <w:pStyle w:val="NoSpacing"/>
              <w:rPr>
                <w:rFonts w:ascii="Century Gothic" w:hAnsi="Century Gothic"/>
                <w:sz w:val="20"/>
                <w:szCs w:val="20"/>
              </w:rPr>
            </w:pPr>
            <w:r w:rsidRPr="000322AD">
              <w:rPr>
                <w:rFonts w:ascii="Century Gothic" w:hAnsi="Century Gothic"/>
                <w:sz w:val="20"/>
                <w:szCs w:val="20"/>
              </w:rPr>
              <w:t xml:space="preserve">Pupils will need an </w:t>
            </w:r>
            <w:r w:rsidR="00233DAA" w:rsidRPr="000322AD">
              <w:rPr>
                <w:rFonts w:ascii="Century Gothic" w:hAnsi="Century Gothic"/>
                <w:sz w:val="20"/>
                <w:szCs w:val="20"/>
              </w:rPr>
              <w:t>understanding of control systems- inputs, outputs and processes</w:t>
            </w:r>
            <w:r w:rsidR="00710108" w:rsidRPr="000322AD">
              <w:rPr>
                <w:rFonts w:ascii="Century Gothic" w:hAnsi="Century Gothic"/>
                <w:sz w:val="20"/>
                <w:szCs w:val="20"/>
              </w:rPr>
              <w:t xml:space="preserve">, </w:t>
            </w:r>
            <w:proofErr w:type="gramStart"/>
            <w:r w:rsidR="00710108" w:rsidRPr="000322AD">
              <w:rPr>
                <w:rFonts w:ascii="Century Gothic" w:hAnsi="Century Gothic"/>
                <w:sz w:val="20"/>
                <w:szCs w:val="20"/>
              </w:rPr>
              <w:t>sensors</w:t>
            </w:r>
            <w:proofErr w:type="gramEnd"/>
            <w:r w:rsidR="00710108" w:rsidRPr="000322AD">
              <w:rPr>
                <w:rFonts w:ascii="Century Gothic" w:hAnsi="Century Gothic"/>
                <w:sz w:val="20"/>
                <w:szCs w:val="20"/>
              </w:rPr>
              <w:t xml:space="preserve"> and applications for these.</w:t>
            </w:r>
          </w:p>
          <w:p w14:paraId="3FC4E375" w14:textId="77777777" w:rsidR="00C01C46" w:rsidRDefault="00C01C46" w:rsidP="00233DAA">
            <w:pPr>
              <w:pStyle w:val="NoSpacing"/>
              <w:rPr>
                <w:rFonts w:ascii="Century Gothic" w:hAnsi="Century Gothic"/>
                <w:sz w:val="20"/>
                <w:szCs w:val="20"/>
              </w:rPr>
            </w:pPr>
          </w:p>
          <w:p w14:paraId="66ADC7E2" w14:textId="2AF5B2DC" w:rsidR="00233DAA" w:rsidRDefault="00613BA2" w:rsidP="00233DAA">
            <w:pPr>
              <w:pStyle w:val="NoSpacing"/>
              <w:rPr>
                <w:rFonts w:ascii="Century Gothic" w:hAnsi="Century Gothic"/>
                <w:sz w:val="20"/>
                <w:szCs w:val="20"/>
              </w:rPr>
            </w:pPr>
            <w:r w:rsidRPr="000322AD">
              <w:rPr>
                <w:rFonts w:ascii="Century Gothic" w:hAnsi="Century Gothic"/>
                <w:sz w:val="20"/>
                <w:szCs w:val="20"/>
              </w:rPr>
              <w:lastRenderedPageBreak/>
              <w:t xml:space="preserve"> They will study types of movement, mechanisms and why they’re used.</w:t>
            </w:r>
          </w:p>
          <w:p w14:paraId="6C39A343" w14:textId="77777777" w:rsidR="00C01C46" w:rsidRPr="000322AD" w:rsidRDefault="00C01C46" w:rsidP="00233DAA">
            <w:pPr>
              <w:pStyle w:val="NoSpacing"/>
              <w:rPr>
                <w:rFonts w:ascii="Century Gothic" w:hAnsi="Century Gothic"/>
                <w:sz w:val="20"/>
                <w:szCs w:val="20"/>
              </w:rPr>
            </w:pPr>
          </w:p>
          <w:p w14:paraId="66A189A4" w14:textId="1853DD6C" w:rsidR="00786F2E" w:rsidRPr="000322AD" w:rsidRDefault="00613BA2" w:rsidP="00233DAA">
            <w:pPr>
              <w:pStyle w:val="NoSpacing"/>
              <w:rPr>
                <w:rFonts w:ascii="Century Gothic" w:hAnsi="Century Gothic"/>
                <w:sz w:val="20"/>
                <w:szCs w:val="20"/>
              </w:rPr>
            </w:pPr>
            <w:r w:rsidRPr="000322AD">
              <w:rPr>
                <w:rFonts w:ascii="Century Gothic" w:hAnsi="Century Gothic"/>
                <w:sz w:val="20"/>
                <w:szCs w:val="20"/>
              </w:rPr>
              <w:t>Pupils</w:t>
            </w:r>
            <w:r w:rsidR="00786F2E" w:rsidRPr="000322AD">
              <w:rPr>
                <w:rFonts w:ascii="Century Gothic" w:hAnsi="Century Gothic"/>
                <w:sz w:val="20"/>
                <w:szCs w:val="20"/>
              </w:rPr>
              <w:t xml:space="preserve"> will cover a range of materials</w:t>
            </w:r>
            <w:r w:rsidR="00266AAB" w:rsidRPr="000322AD">
              <w:rPr>
                <w:rFonts w:ascii="Century Gothic" w:hAnsi="Century Gothic"/>
                <w:sz w:val="20"/>
                <w:szCs w:val="20"/>
              </w:rPr>
              <w:t xml:space="preserve">; how </w:t>
            </w:r>
            <w:r w:rsidRPr="000322AD">
              <w:rPr>
                <w:rFonts w:ascii="Century Gothic" w:hAnsi="Century Gothic"/>
                <w:sz w:val="20"/>
                <w:szCs w:val="20"/>
              </w:rPr>
              <w:t>they’re</w:t>
            </w:r>
            <w:r w:rsidR="00266AAB" w:rsidRPr="000322AD">
              <w:rPr>
                <w:rFonts w:ascii="Century Gothic" w:hAnsi="Century Gothic"/>
                <w:sz w:val="20"/>
                <w:szCs w:val="20"/>
              </w:rPr>
              <w:t xml:space="preserve"> categorised, working properties and general applications of those </w:t>
            </w:r>
            <w:r w:rsidRPr="000322AD">
              <w:rPr>
                <w:rFonts w:ascii="Century Gothic" w:hAnsi="Century Gothic"/>
                <w:sz w:val="20"/>
                <w:szCs w:val="20"/>
              </w:rPr>
              <w:t>materials</w:t>
            </w:r>
            <w:r w:rsidR="00266AAB" w:rsidRPr="000322AD">
              <w:rPr>
                <w:rFonts w:ascii="Century Gothic" w:hAnsi="Century Gothic"/>
                <w:sz w:val="20"/>
                <w:szCs w:val="20"/>
              </w:rPr>
              <w:t xml:space="preserve">. </w:t>
            </w:r>
          </w:p>
          <w:p w14:paraId="73784295" w14:textId="77777777" w:rsidR="00B61C7C" w:rsidRPr="000322AD" w:rsidRDefault="00B61C7C" w:rsidP="00B61C7C">
            <w:pPr>
              <w:pStyle w:val="NoSpacing"/>
              <w:ind w:left="720"/>
              <w:rPr>
                <w:rFonts w:ascii="Century Gothic" w:hAnsi="Century Gothic"/>
                <w:sz w:val="20"/>
                <w:szCs w:val="20"/>
              </w:rPr>
            </w:pPr>
          </w:p>
          <w:p w14:paraId="7F2D8964" w14:textId="77777777" w:rsidR="00B61C7C" w:rsidRPr="000322AD" w:rsidRDefault="00B61C7C" w:rsidP="00233DAA">
            <w:pPr>
              <w:pStyle w:val="NoSpacing"/>
              <w:rPr>
                <w:rFonts w:ascii="Century Gothic" w:hAnsi="Century Gothic"/>
                <w:sz w:val="20"/>
                <w:szCs w:val="20"/>
              </w:rPr>
            </w:pPr>
          </w:p>
          <w:p w14:paraId="1ACA871B" w14:textId="77777777" w:rsidR="00233DAA" w:rsidRPr="000322AD" w:rsidRDefault="00233DAA" w:rsidP="00692CF9">
            <w:pPr>
              <w:pStyle w:val="NoSpacing"/>
              <w:rPr>
                <w:rFonts w:ascii="Century Gothic" w:hAnsi="Century Gothic"/>
                <w:sz w:val="20"/>
                <w:szCs w:val="20"/>
              </w:rPr>
            </w:pPr>
          </w:p>
          <w:p w14:paraId="2105C7BA" w14:textId="0BADFF91" w:rsidR="00E526F8" w:rsidRPr="000322AD" w:rsidRDefault="00E526F8" w:rsidP="00971604">
            <w:pPr>
              <w:pStyle w:val="NoSpacing"/>
              <w:ind w:left="72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lastRenderedPageBreak/>
              <w:t>Subject specific skills being developed:</w:t>
            </w:r>
          </w:p>
          <w:p w14:paraId="141A4014" w14:textId="77777777" w:rsidR="005439E3" w:rsidRPr="000322AD" w:rsidRDefault="005439E3" w:rsidP="005439E3">
            <w:pPr>
              <w:numPr>
                <w:ilvl w:val="0"/>
                <w:numId w:val="2"/>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Measuring and marking and cutting timber and metals.</w:t>
            </w:r>
          </w:p>
          <w:p w14:paraId="4E190B05" w14:textId="77777777" w:rsidR="005439E3" w:rsidRPr="000322AD" w:rsidRDefault="005439E3" w:rsidP="005439E3">
            <w:pPr>
              <w:numPr>
                <w:ilvl w:val="0"/>
                <w:numId w:val="2"/>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Use of the brazing hearth.</w:t>
            </w:r>
          </w:p>
          <w:p w14:paraId="56AD815E" w14:textId="77777777" w:rsidR="00614BEB" w:rsidRPr="000322AD" w:rsidRDefault="005439E3" w:rsidP="005439E3">
            <w:pPr>
              <w:numPr>
                <w:ilvl w:val="0"/>
                <w:numId w:val="2"/>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Hand tools and equipment in the wood and metal workshop.</w:t>
            </w:r>
          </w:p>
          <w:p w14:paraId="2001F37F" w14:textId="700581AE" w:rsidR="005439E3" w:rsidRPr="000322AD" w:rsidRDefault="005439E3" w:rsidP="005439E3">
            <w:pPr>
              <w:numPr>
                <w:ilvl w:val="0"/>
                <w:numId w:val="2"/>
              </w:num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Use of CAD CAM- 2D design, Onshape</w:t>
            </w:r>
            <w:r w:rsidR="0061667C" w:rsidRPr="000322AD">
              <w:rPr>
                <w:rFonts w:ascii="Century Gothic" w:eastAsia="Century Gothic" w:hAnsi="Century Gothic" w:cs="Century Gothic"/>
                <w:sz w:val="20"/>
                <w:szCs w:val="20"/>
              </w:rPr>
              <w:t>, laser cutter and the 3D printer.</w:t>
            </w:r>
          </w:p>
        </w:tc>
        <w:tc>
          <w:tcPr>
            <w:tcW w:w="5097" w:type="dxa"/>
            <w:vMerge w:val="restart"/>
            <w:tcBorders>
              <w:top w:val="single" w:sz="4" w:space="0" w:color="000000"/>
              <w:left w:val="single" w:sz="4" w:space="0" w:color="000000"/>
              <w:bottom w:val="single" w:sz="4" w:space="0" w:color="000000"/>
              <w:right w:val="single" w:sz="4" w:space="0" w:color="000000"/>
            </w:tcBorders>
          </w:tcPr>
          <w:p w14:paraId="05E711C0" w14:textId="58BE33FD" w:rsidR="00E526F8" w:rsidRPr="004840D8" w:rsidRDefault="00E526F8">
            <w:pPr>
              <w:spacing w:after="0" w:line="240" w:lineRule="auto"/>
              <w:rPr>
                <w:rFonts w:ascii="Century Gothic" w:eastAsia="Century Gothic" w:hAnsi="Century Gothic" w:cs="Century Gothic"/>
                <w:b/>
                <w:sz w:val="20"/>
                <w:szCs w:val="20"/>
                <w:shd w:val="clear" w:color="auto" w:fill="FFF2CC"/>
              </w:rPr>
            </w:pPr>
            <w:r w:rsidRPr="004840D8">
              <w:rPr>
                <w:rFonts w:ascii="Century Gothic" w:eastAsia="Century Gothic" w:hAnsi="Century Gothic" w:cs="Century Gothic"/>
                <w:b/>
                <w:sz w:val="20"/>
                <w:szCs w:val="20"/>
                <w:shd w:val="clear" w:color="auto" w:fill="FFF2CC"/>
              </w:rPr>
              <w:t xml:space="preserve">Half Term 3:  </w:t>
            </w:r>
            <w:r w:rsidR="00964AFE" w:rsidRPr="004840D8">
              <w:rPr>
                <w:rFonts w:ascii="Century Gothic" w:eastAsia="Century Gothic" w:hAnsi="Century Gothic" w:cs="Century Gothic"/>
                <w:b/>
                <w:sz w:val="20"/>
                <w:szCs w:val="20"/>
                <w:shd w:val="clear" w:color="auto" w:fill="FFF2CC"/>
              </w:rPr>
              <w:t xml:space="preserve">Specialist technical principles. </w:t>
            </w:r>
          </w:p>
          <w:p w14:paraId="0CA0B896" w14:textId="77777777" w:rsidR="00E526F8" w:rsidRPr="004840D8" w:rsidRDefault="00E526F8">
            <w:pPr>
              <w:spacing w:after="0" w:line="240" w:lineRule="auto"/>
              <w:rPr>
                <w:rFonts w:ascii="Century Gothic" w:eastAsia="Century Gothic" w:hAnsi="Century Gothic" w:cs="Century Gothic"/>
                <w:sz w:val="20"/>
                <w:szCs w:val="20"/>
              </w:rPr>
            </w:pPr>
          </w:p>
          <w:p w14:paraId="5C271929" w14:textId="77777777" w:rsidR="00DC56C5" w:rsidRPr="004840D8" w:rsidRDefault="00DC56C5" w:rsidP="00DC56C5">
            <w:pPr>
              <w:spacing w:after="0" w:line="240" w:lineRule="auto"/>
              <w:rPr>
                <w:rFonts w:ascii="Century Gothic" w:eastAsia="Century Gothic" w:hAnsi="Century Gothic" w:cs="Century Gothic"/>
                <w:b/>
                <w:sz w:val="20"/>
                <w:szCs w:val="20"/>
              </w:rPr>
            </w:pPr>
            <w:r w:rsidRPr="004840D8">
              <w:rPr>
                <w:rFonts w:ascii="Century Gothic" w:eastAsia="Century Gothic" w:hAnsi="Century Gothic" w:cs="Century Gothic"/>
                <w:b/>
                <w:sz w:val="20"/>
                <w:szCs w:val="20"/>
              </w:rPr>
              <w:t>Theory content which will be taught:</w:t>
            </w:r>
          </w:p>
          <w:p w14:paraId="336A3453" w14:textId="3C8BF9F8" w:rsidR="00E526F8" w:rsidRPr="004840D8" w:rsidRDefault="0061667C"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Selection of materials and components.</w:t>
            </w:r>
          </w:p>
          <w:p w14:paraId="61017629" w14:textId="6CA35DD8" w:rsidR="0061667C" w:rsidRPr="004840D8" w:rsidRDefault="003569E5"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Forces and stresses</w:t>
            </w:r>
          </w:p>
          <w:p w14:paraId="52542460" w14:textId="43318EA2" w:rsidR="003569E5" w:rsidRPr="004840D8" w:rsidRDefault="003569E5"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 xml:space="preserve">Social and ecological </w:t>
            </w:r>
            <w:r w:rsidR="00212790" w:rsidRPr="004840D8">
              <w:rPr>
                <w:rFonts w:ascii="Century Gothic" w:eastAsia="Century Gothic" w:hAnsi="Century Gothic" w:cs="Century Gothic"/>
                <w:sz w:val="20"/>
                <w:szCs w:val="20"/>
              </w:rPr>
              <w:t>issues</w:t>
            </w:r>
          </w:p>
          <w:p w14:paraId="5F39C034" w14:textId="71A60ED2" w:rsidR="00212790" w:rsidRPr="004840D8" w:rsidRDefault="00212790"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The 6R</w:t>
            </w:r>
            <w:r w:rsidR="00894710" w:rsidRPr="004840D8">
              <w:rPr>
                <w:rFonts w:ascii="Century Gothic" w:eastAsia="Century Gothic" w:hAnsi="Century Gothic" w:cs="Century Gothic"/>
                <w:sz w:val="20"/>
                <w:szCs w:val="20"/>
              </w:rPr>
              <w:t>’</w:t>
            </w:r>
            <w:r w:rsidRPr="004840D8">
              <w:rPr>
                <w:rFonts w:ascii="Century Gothic" w:eastAsia="Century Gothic" w:hAnsi="Century Gothic" w:cs="Century Gothic"/>
                <w:sz w:val="20"/>
                <w:szCs w:val="20"/>
              </w:rPr>
              <w:t>s of sustainability.</w:t>
            </w:r>
          </w:p>
          <w:p w14:paraId="1CAD77EE" w14:textId="0A64BFA2" w:rsidR="00212790" w:rsidRPr="004840D8" w:rsidRDefault="00212790"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Sources and origins.</w:t>
            </w:r>
          </w:p>
          <w:p w14:paraId="56187348" w14:textId="028035A7" w:rsidR="00212790" w:rsidRPr="004840D8" w:rsidRDefault="003E3DA1"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Modifications</w:t>
            </w:r>
            <w:r w:rsidR="00212790" w:rsidRPr="004840D8">
              <w:rPr>
                <w:rFonts w:ascii="Century Gothic" w:eastAsia="Century Gothic" w:hAnsi="Century Gothic" w:cs="Century Gothic"/>
                <w:sz w:val="20"/>
                <w:szCs w:val="20"/>
              </w:rPr>
              <w:t xml:space="preserve"> of </w:t>
            </w:r>
            <w:r w:rsidRPr="004840D8">
              <w:rPr>
                <w:rFonts w:ascii="Century Gothic" w:eastAsia="Century Gothic" w:hAnsi="Century Gothic" w:cs="Century Gothic"/>
                <w:sz w:val="20"/>
                <w:szCs w:val="20"/>
              </w:rPr>
              <w:t>materials</w:t>
            </w:r>
            <w:r w:rsidR="00212790" w:rsidRPr="004840D8">
              <w:rPr>
                <w:rFonts w:ascii="Century Gothic" w:eastAsia="Century Gothic" w:hAnsi="Century Gothic" w:cs="Century Gothic"/>
                <w:sz w:val="20"/>
                <w:szCs w:val="20"/>
              </w:rPr>
              <w:t>.</w:t>
            </w:r>
          </w:p>
          <w:p w14:paraId="34267742" w14:textId="477A29F6" w:rsidR="003E3DA1" w:rsidRPr="004840D8" w:rsidRDefault="003E3DA1"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Shaping and forming.</w:t>
            </w:r>
          </w:p>
          <w:p w14:paraId="34A8AD97" w14:textId="6435F07D" w:rsidR="003E3DA1" w:rsidRPr="004840D8" w:rsidRDefault="003E3DA1" w:rsidP="0061667C">
            <w:pPr>
              <w:pStyle w:val="ListParagraph"/>
              <w:numPr>
                <w:ilvl w:val="0"/>
                <w:numId w:val="11"/>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Manufacturing scales.</w:t>
            </w:r>
          </w:p>
          <w:p w14:paraId="0457C76D" w14:textId="77777777" w:rsidR="000054D9" w:rsidRPr="004840D8" w:rsidRDefault="000054D9" w:rsidP="000054D9">
            <w:pPr>
              <w:pStyle w:val="ListParagraph"/>
              <w:spacing w:after="0" w:line="240" w:lineRule="auto"/>
              <w:rPr>
                <w:rFonts w:ascii="Century Gothic" w:eastAsia="Century Gothic" w:hAnsi="Century Gothic" w:cs="Century Gothic"/>
                <w:sz w:val="20"/>
                <w:szCs w:val="20"/>
              </w:rPr>
            </w:pPr>
          </w:p>
          <w:p w14:paraId="6948D09E" w14:textId="77777777" w:rsidR="003E3DA1" w:rsidRPr="004840D8" w:rsidRDefault="003E3DA1" w:rsidP="003E3DA1">
            <w:pPr>
              <w:pStyle w:val="ListParagraph"/>
              <w:spacing w:after="0" w:line="240" w:lineRule="auto"/>
              <w:rPr>
                <w:rFonts w:ascii="Century Gothic" w:eastAsia="Century Gothic" w:hAnsi="Century Gothic" w:cs="Century Gothic"/>
                <w:sz w:val="20"/>
                <w:szCs w:val="20"/>
              </w:rPr>
            </w:pPr>
          </w:p>
          <w:p w14:paraId="1E62B5F1" w14:textId="77777777" w:rsidR="003E3DA1" w:rsidRPr="004840D8" w:rsidRDefault="003E3DA1" w:rsidP="003E3DA1">
            <w:pPr>
              <w:spacing w:after="0" w:line="240" w:lineRule="auto"/>
              <w:rPr>
                <w:rFonts w:ascii="Century Gothic" w:eastAsia="Century Gothic" w:hAnsi="Century Gothic" w:cs="Century Gothic"/>
                <w:b/>
                <w:sz w:val="20"/>
                <w:szCs w:val="20"/>
              </w:rPr>
            </w:pPr>
            <w:r w:rsidRPr="004840D8">
              <w:rPr>
                <w:rFonts w:ascii="Century Gothic" w:eastAsia="Century Gothic" w:hAnsi="Century Gothic" w:cs="Century Gothic"/>
                <w:b/>
                <w:sz w:val="20"/>
                <w:szCs w:val="20"/>
              </w:rPr>
              <w:t>Practical Tasks:</w:t>
            </w:r>
          </w:p>
          <w:p w14:paraId="28E55859" w14:textId="431621DC" w:rsidR="003E3DA1" w:rsidRPr="004840D8" w:rsidRDefault="003E3DA1" w:rsidP="003E3DA1">
            <w:pPr>
              <w:pStyle w:val="ListParagraph"/>
              <w:numPr>
                <w:ilvl w:val="0"/>
                <w:numId w:val="9"/>
              </w:numPr>
              <w:spacing w:after="0" w:line="240" w:lineRule="auto"/>
              <w:rPr>
                <w:rFonts w:ascii="Century Gothic" w:eastAsia="Century Gothic" w:hAnsi="Century Gothic" w:cs="Century Gothic"/>
                <w:bCs/>
                <w:sz w:val="20"/>
                <w:szCs w:val="20"/>
              </w:rPr>
            </w:pPr>
            <w:r w:rsidRPr="004840D8">
              <w:rPr>
                <w:rFonts w:ascii="Century Gothic" w:eastAsia="Century Gothic" w:hAnsi="Century Gothic" w:cs="Century Gothic"/>
                <w:bCs/>
                <w:sz w:val="20"/>
                <w:szCs w:val="20"/>
              </w:rPr>
              <w:t>CAD work using Onshape</w:t>
            </w:r>
            <w:r w:rsidR="00B70684" w:rsidRPr="004840D8">
              <w:rPr>
                <w:rFonts w:ascii="Century Gothic" w:eastAsia="Century Gothic" w:hAnsi="Century Gothic" w:cs="Century Gothic"/>
                <w:bCs/>
                <w:sz w:val="20"/>
                <w:szCs w:val="20"/>
              </w:rPr>
              <w:t xml:space="preserve"> and 2D </w:t>
            </w:r>
            <w:proofErr w:type="gramStart"/>
            <w:r w:rsidR="00B70684" w:rsidRPr="004840D8">
              <w:rPr>
                <w:rFonts w:ascii="Century Gothic" w:eastAsia="Century Gothic" w:hAnsi="Century Gothic" w:cs="Century Gothic"/>
                <w:bCs/>
                <w:sz w:val="20"/>
                <w:szCs w:val="20"/>
              </w:rPr>
              <w:t>Design</w:t>
            </w:r>
            <w:proofErr w:type="gramEnd"/>
          </w:p>
          <w:p w14:paraId="431DCD30" w14:textId="368A562C" w:rsidR="00B70684" w:rsidRPr="004840D8" w:rsidRDefault="00B70684" w:rsidP="003E3DA1">
            <w:pPr>
              <w:pStyle w:val="ListParagraph"/>
              <w:numPr>
                <w:ilvl w:val="0"/>
                <w:numId w:val="9"/>
              </w:numPr>
              <w:spacing w:after="0" w:line="240" w:lineRule="auto"/>
              <w:rPr>
                <w:rFonts w:ascii="Century Gothic" w:eastAsia="Century Gothic" w:hAnsi="Century Gothic" w:cs="Century Gothic"/>
                <w:bCs/>
                <w:sz w:val="20"/>
                <w:szCs w:val="20"/>
              </w:rPr>
            </w:pPr>
            <w:r w:rsidRPr="004840D8">
              <w:rPr>
                <w:rFonts w:ascii="Century Gothic" w:eastAsia="Century Gothic" w:hAnsi="Century Gothic" w:cs="Century Gothic"/>
                <w:bCs/>
                <w:sz w:val="20"/>
                <w:szCs w:val="20"/>
              </w:rPr>
              <w:t>3D print an Alessi inspired soap dish.</w:t>
            </w:r>
          </w:p>
          <w:p w14:paraId="7418AAF3" w14:textId="77777777" w:rsidR="000054D9" w:rsidRPr="004840D8" w:rsidRDefault="000054D9" w:rsidP="000054D9">
            <w:pPr>
              <w:pStyle w:val="ListParagraph"/>
              <w:spacing w:after="0" w:line="240" w:lineRule="auto"/>
              <w:rPr>
                <w:rFonts w:ascii="Century Gothic" w:eastAsia="Century Gothic" w:hAnsi="Century Gothic" w:cs="Century Gothic"/>
                <w:bCs/>
                <w:sz w:val="20"/>
                <w:szCs w:val="20"/>
              </w:rPr>
            </w:pPr>
          </w:p>
          <w:p w14:paraId="0625ACF5" w14:textId="77777777" w:rsidR="003E3DA1" w:rsidRPr="004840D8" w:rsidRDefault="003E3DA1" w:rsidP="003E3DA1">
            <w:pPr>
              <w:spacing w:after="0" w:line="240" w:lineRule="auto"/>
              <w:rPr>
                <w:rFonts w:ascii="Century Gothic" w:eastAsia="Century Gothic" w:hAnsi="Century Gothic" w:cs="Century Gothic"/>
                <w:sz w:val="20"/>
                <w:szCs w:val="20"/>
              </w:rPr>
            </w:pPr>
          </w:p>
          <w:p w14:paraId="4D4774F3" w14:textId="5D612DAA" w:rsidR="00E526F8" w:rsidRPr="004840D8" w:rsidRDefault="00E526F8">
            <w:pPr>
              <w:spacing w:after="0" w:line="240" w:lineRule="auto"/>
              <w:rPr>
                <w:rFonts w:ascii="Century Gothic" w:eastAsia="Century Gothic" w:hAnsi="Century Gothic" w:cs="Century Gothic"/>
                <w:sz w:val="20"/>
                <w:szCs w:val="20"/>
              </w:rPr>
            </w:pPr>
          </w:p>
          <w:p w14:paraId="7421B762" w14:textId="77777777" w:rsidR="000054D9" w:rsidRPr="004840D8" w:rsidRDefault="000054D9">
            <w:pPr>
              <w:spacing w:after="0" w:line="240" w:lineRule="auto"/>
              <w:rPr>
                <w:rFonts w:ascii="Century Gothic" w:eastAsia="Century Gothic" w:hAnsi="Century Gothic" w:cs="Century Gothic"/>
                <w:sz w:val="20"/>
                <w:szCs w:val="20"/>
              </w:rPr>
            </w:pPr>
          </w:p>
          <w:p w14:paraId="0C662B5F" w14:textId="3F2E6F76" w:rsidR="00E526F8" w:rsidRPr="004840D8" w:rsidRDefault="00E526F8">
            <w:pPr>
              <w:spacing w:after="0" w:line="240" w:lineRule="auto"/>
              <w:rPr>
                <w:rFonts w:ascii="Century Gothic" w:eastAsia="Century Gothic" w:hAnsi="Century Gothic" w:cs="Century Gothic"/>
                <w:b/>
                <w:sz w:val="20"/>
                <w:szCs w:val="20"/>
              </w:rPr>
            </w:pPr>
            <w:r w:rsidRPr="004840D8">
              <w:rPr>
                <w:rFonts w:ascii="Century Gothic" w:eastAsia="Century Gothic" w:hAnsi="Century Gothic" w:cs="Century Gothic"/>
                <w:b/>
                <w:sz w:val="20"/>
                <w:szCs w:val="20"/>
              </w:rPr>
              <w:t>All pupils will be assessed:</w:t>
            </w:r>
          </w:p>
          <w:p w14:paraId="10CC6CB7" w14:textId="77777777" w:rsidR="00B70684" w:rsidRPr="004840D8" w:rsidRDefault="00B70684" w:rsidP="00B70684">
            <w:p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Knowledge quiz</w:t>
            </w:r>
          </w:p>
          <w:p w14:paraId="0D735DD5" w14:textId="77777777" w:rsidR="00B70684" w:rsidRPr="004840D8" w:rsidRDefault="00B70684" w:rsidP="00B70684">
            <w:p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 xml:space="preserve">Practice exam </w:t>
            </w:r>
            <w:proofErr w:type="gramStart"/>
            <w:r w:rsidRPr="004840D8">
              <w:rPr>
                <w:rFonts w:ascii="Century Gothic" w:eastAsia="Century Gothic" w:hAnsi="Century Gothic" w:cs="Century Gothic"/>
                <w:sz w:val="20"/>
                <w:szCs w:val="20"/>
              </w:rPr>
              <w:t>questions</w:t>
            </w:r>
            <w:proofErr w:type="gramEnd"/>
          </w:p>
          <w:p w14:paraId="1DE37472" w14:textId="02579F15" w:rsidR="00B70684" w:rsidRPr="004840D8" w:rsidRDefault="00B70684" w:rsidP="00B70684">
            <w:p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Practical assessment of the A</w:t>
            </w:r>
            <w:r w:rsidR="00894710" w:rsidRPr="004840D8">
              <w:rPr>
                <w:rFonts w:ascii="Century Gothic" w:eastAsia="Century Gothic" w:hAnsi="Century Gothic" w:cs="Century Gothic"/>
                <w:sz w:val="20"/>
                <w:szCs w:val="20"/>
              </w:rPr>
              <w:t>lessi inspired soa</w:t>
            </w:r>
            <w:r w:rsidRPr="004840D8">
              <w:rPr>
                <w:rFonts w:ascii="Century Gothic" w:eastAsia="Century Gothic" w:hAnsi="Century Gothic" w:cs="Century Gothic"/>
                <w:sz w:val="20"/>
                <w:szCs w:val="20"/>
              </w:rPr>
              <w:t>p dish.</w:t>
            </w:r>
          </w:p>
          <w:p w14:paraId="39F6F881" w14:textId="77777777" w:rsidR="00B70684" w:rsidRPr="004840D8" w:rsidRDefault="00B70684" w:rsidP="00B70684">
            <w:p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DNA</w:t>
            </w:r>
          </w:p>
          <w:p w14:paraId="52A84474" w14:textId="77777777" w:rsidR="00B70684" w:rsidRPr="004840D8" w:rsidRDefault="00B70684" w:rsidP="00B70684">
            <w:p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End of unit test</w:t>
            </w:r>
          </w:p>
          <w:p w14:paraId="45059A77" w14:textId="495E6B6A" w:rsidR="00E526F8" w:rsidRPr="004840D8" w:rsidRDefault="00E526F8">
            <w:pPr>
              <w:spacing w:after="0" w:line="240" w:lineRule="auto"/>
              <w:rPr>
                <w:rFonts w:ascii="Century Gothic" w:eastAsia="Century Gothic" w:hAnsi="Century Gothic" w:cs="Century Gothic"/>
                <w:sz w:val="20"/>
                <w:szCs w:val="20"/>
              </w:rPr>
            </w:pPr>
          </w:p>
          <w:p w14:paraId="464B92E1" w14:textId="77777777" w:rsidR="00E526F8" w:rsidRPr="004840D8" w:rsidRDefault="00E526F8">
            <w:pPr>
              <w:spacing w:after="0" w:line="240" w:lineRule="auto"/>
              <w:rPr>
                <w:rFonts w:ascii="Century Gothic" w:eastAsia="Century Gothic" w:hAnsi="Century Gothic" w:cs="Century Gothic"/>
                <w:sz w:val="20"/>
                <w:szCs w:val="20"/>
              </w:rPr>
            </w:pPr>
          </w:p>
          <w:p w14:paraId="03039B27" w14:textId="77777777" w:rsidR="00E526F8" w:rsidRPr="004840D8" w:rsidRDefault="00E526F8">
            <w:pPr>
              <w:spacing w:after="0" w:line="240" w:lineRule="auto"/>
              <w:rPr>
                <w:rFonts w:ascii="Century Gothic" w:eastAsia="Century Gothic" w:hAnsi="Century Gothic" w:cs="Century Gothic"/>
                <w:b/>
                <w:sz w:val="20"/>
                <w:szCs w:val="20"/>
              </w:rPr>
            </w:pPr>
            <w:r w:rsidRPr="004840D8">
              <w:rPr>
                <w:rFonts w:ascii="Century Gothic" w:eastAsia="Century Gothic" w:hAnsi="Century Gothic" w:cs="Century Gothic"/>
                <w:b/>
                <w:sz w:val="20"/>
                <w:szCs w:val="20"/>
              </w:rPr>
              <w:t>Impact - Why do we teach this?</w:t>
            </w:r>
          </w:p>
          <w:p w14:paraId="52EEF6F9" w14:textId="77777777" w:rsidR="003F1E2C" w:rsidRPr="004840D8" w:rsidRDefault="003F1E2C">
            <w:pPr>
              <w:spacing w:after="0" w:line="240" w:lineRule="auto"/>
              <w:rPr>
                <w:rFonts w:ascii="Century Gothic" w:hAnsi="Century Gothic"/>
                <w:sz w:val="20"/>
                <w:szCs w:val="20"/>
              </w:rPr>
            </w:pPr>
          </w:p>
          <w:p w14:paraId="04D2BA5E" w14:textId="3692F8C3" w:rsidR="003F1E2C" w:rsidRPr="004840D8" w:rsidRDefault="00C23272">
            <w:pPr>
              <w:spacing w:after="0" w:line="240" w:lineRule="auto"/>
              <w:rPr>
                <w:rFonts w:ascii="Century Gothic" w:hAnsi="Century Gothic"/>
                <w:sz w:val="20"/>
                <w:szCs w:val="20"/>
              </w:rPr>
            </w:pPr>
            <w:r>
              <w:rPr>
                <w:rFonts w:ascii="Century Gothic" w:hAnsi="Century Gothic"/>
                <w:sz w:val="20"/>
                <w:szCs w:val="20"/>
              </w:rPr>
              <w:t xml:space="preserve">To develop knowledge and </w:t>
            </w:r>
            <w:r w:rsidR="00955A24">
              <w:rPr>
                <w:rFonts w:ascii="Century Gothic" w:hAnsi="Century Gothic"/>
                <w:sz w:val="20"/>
                <w:szCs w:val="20"/>
              </w:rPr>
              <w:t>understanding</w:t>
            </w:r>
            <w:r>
              <w:rPr>
                <w:rFonts w:ascii="Century Gothic" w:hAnsi="Century Gothic"/>
                <w:sz w:val="20"/>
                <w:szCs w:val="20"/>
              </w:rPr>
              <w:t xml:space="preserve"> of </w:t>
            </w:r>
            <w:proofErr w:type="gramStart"/>
            <w:r>
              <w:rPr>
                <w:rFonts w:ascii="Century Gothic" w:hAnsi="Century Gothic"/>
                <w:sz w:val="20"/>
                <w:szCs w:val="20"/>
              </w:rPr>
              <w:t>timbers</w:t>
            </w:r>
            <w:r w:rsidR="00656E36">
              <w:rPr>
                <w:rFonts w:ascii="Century Gothic" w:hAnsi="Century Gothic"/>
                <w:sz w:val="20"/>
                <w:szCs w:val="20"/>
              </w:rPr>
              <w:t xml:space="preserve">; </w:t>
            </w:r>
            <w:r w:rsidR="00A14FD4">
              <w:rPr>
                <w:rFonts w:ascii="Century Gothic" w:hAnsi="Century Gothic"/>
                <w:sz w:val="20"/>
                <w:szCs w:val="20"/>
              </w:rPr>
              <w:t xml:space="preserve"> social</w:t>
            </w:r>
            <w:proofErr w:type="gramEnd"/>
            <w:r w:rsidR="00A14FD4">
              <w:rPr>
                <w:rFonts w:ascii="Century Gothic" w:hAnsi="Century Gothic"/>
                <w:sz w:val="20"/>
                <w:szCs w:val="20"/>
              </w:rPr>
              <w:t xml:space="preserve"> issues, </w:t>
            </w:r>
            <w:r w:rsidR="00955A24">
              <w:rPr>
                <w:rFonts w:ascii="Century Gothic" w:hAnsi="Century Gothic"/>
                <w:sz w:val="20"/>
                <w:szCs w:val="20"/>
              </w:rPr>
              <w:t>sustainability</w:t>
            </w:r>
            <w:r w:rsidR="00A14FD4">
              <w:rPr>
                <w:rFonts w:ascii="Century Gothic" w:hAnsi="Century Gothic"/>
                <w:sz w:val="20"/>
                <w:szCs w:val="20"/>
              </w:rPr>
              <w:t xml:space="preserve"> and the 6R’s</w:t>
            </w:r>
            <w:r w:rsidR="00955A24">
              <w:rPr>
                <w:rFonts w:ascii="Century Gothic" w:hAnsi="Century Gothic"/>
                <w:sz w:val="20"/>
                <w:szCs w:val="20"/>
              </w:rPr>
              <w:t xml:space="preserve"> and how they are applied to wood based products. </w:t>
            </w:r>
          </w:p>
          <w:p w14:paraId="7C4C4B97" w14:textId="77777777" w:rsidR="003F1E2C" w:rsidRPr="004840D8" w:rsidRDefault="003F1E2C">
            <w:pPr>
              <w:spacing w:after="0" w:line="240" w:lineRule="auto"/>
              <w:rPr>
                <w:rFonts w:ascii="Century Gothic" w:hAnsi="Century Gothic"/>
                <w:sz w:val="20"/>
                <w:szCs w:val="20"/>
              </w:rPr>
            </w:pPr>
          </w:p>
          <w:p w14:paraId="1EC82CD2" w14:textId="016D7339" w:rsidR="003F1E2C" w:rsidRDefault="00656E36">
            <w:pPr>
              <w:spacing w:after="0" w:line="240" w:lineRule="auto"/>
              <w:rPr>
                <w:rFonts w:ascii="Century Gothic" w:hAnsi="Century Gothic"/>
                <w:sz w:val="20"/>
                <w:szCs w:val="20"/>
              </w:rPr>
            </w:pPr>
            <w:r>
              <w:rPr>
                <w:rFonts w:ascii="Century Gothic" w:hAnsi="Century Gothic"/>
                <w:sz w:val="20"/>
                <w:szCs w:val="20"/>
              </w:rPr>
              <w:t xml:space="preserve">Pupils need to know the stock forms of materials, how they </w:t>
            </w:r>
            <w:r w:rsidR="000322AD">
              <w:rPr>
                <w:rFonts w:ascii="Century Gothic" w:hAnsi="Century Gothic"/>
                <w:sz w:val="20"/>
                <w:szCs w:val="20"/>
              </w:rPr>
              <w:t>are</w:t>
            </w:r>
            <w:r>
              <w:rPr>
                <w:rFonts w:ascii="Century Gothic" w:hAnsi="Century Gothic"/>
                <w:sz w:val="20"/>
                <w:szCs w:val="20"/>
              </w:rPr>
              <w:t xml:space="preserve"> sourced</w:t>
            </w:r>
            <w:r w:rsidR="001D2158">
              <w:rPr>
                <w:rFonts w:ascii="Century Gothic" w:hAnsi="Century Gothic"/>
                <w:sz w:val="20"/>
                <w:szCs w:val="20"/>
              </w:rPr>
              <w:t xml:space="preserve"> and converted into as usable form,</w:t>
            </w:r>
            <w:r w:rsidR="009462C0">
              <w:rPr>
                <w:rFonts w:ascii="Century Gothic" w:hAnsi="Century Gothic"/>
                <w:sz w:val="20"/>
                <w:szCs w:val="20"/>
              </w:rPr>
              <w:t xml:space="preserve"> the effect </w:t>
            </w:r>
            <w:r w:rsidR="000322AD">
              <w:rPr>
                <w:rFonts w:ascii="Century Gothic" w:hAnsi="Century Gothic"/>
                <w:sz w:val="20"/>
                <w:szCs w:val="20"/>
              </w:rPr>
              <w:t>materials</w:t>
            </w:r>
            <w:r w:rsidR="009462C0">
              <w:rPr>
                <w:rFonts w:ascii="Century Gothic" w:hAnsi="Century Gothic"/>
                <w:sz w:val="20"/>
                <w:szCs w:val="20"/>
              </w:rPr>
              <w:t xml:space="preserve"> have during their life, properties of timber, commercial processes and how timber can be</w:t>
            </w:r>
            <w:r w:rsidR="006C1066">
              <w:rPr>
                <w:rFonts w:ascii="Century Gothic" w:hAnsi="Century Gothic"/>
                <w:sz w:val="20"/>
                <w:szCs w:val="20"/>
              </w:rPr>
              <w:t xml:space="preserve"> shaped and formed by cutting and abrasion.</w:t>
            </w:r>
          </w:p>
          <w:p w14:paraId="0FCAAE6D" w14:textId="77777777" w:rsidR="00C01C46" w:rsidRDefault="00C01C46">
            <w:pPr>
              <w:spacing w:after="0" w:line="240" w:lineRule="auto"/>
              <w:rPr>
                <w:rFonts w:ascii="Century Gothic" w:hAnsi="Century Gothic"/>
                <w:sz w:val="20"/>
                <w:szCs w:val="20"/>
              </w:rPr>
            </w:pPr>
          </w:p>
          <w:p w14:paraId="2813BB74" w14:textId="493A6E4E" w:rsidR="006C1066" w:rsidRPr="004840D8" w:rsidRDefault="006C1066">
            <w:pPr>
              <w:spacing w:after="0" w:line="240" w:lineRule="auto"/>
              <w:rPr>
                <w:rFonts w:ascii="Century Gothic" w:hAnsi="Century Gothic"/>
                <w:sz w:val="20"/>
                <w:szCs w:val="20"/>
              </w:rPr>
            </w:pPr>
            <w:r>
              <w:rPr>
                <w:rFonts w:ascii="Century Gothic" w:hAnsi="Century Gothic"/>
                <w:sz w:val="20"/>
                <w:szCs w:val="20"/>
              </w:rPr>
              <w:t>Pupils will learn about the different scales of production</w:t>
            </w:r>
            <w:r w:rsidR="004E15B3">
              <w:rPr>
                <w:rFonts w:ascii="Century Gothic" w:hAnsi="Century Gothic"/>
                <w:sz w:val="20"/>
                <w:szCs w:val="20"/>
              </w:rPr>
              <w:t xml:space="preserve"> and the reasons why difference manufacturing methods are used.</w:t>
            </w:r>
          </w:p>
          <w:p w14:paraId="51946C7C" w14:textId="77777777" w:rsidR="003F1E2C" w:rsidRPr="004840D8" w:rsidRDefault="003F1E2C">
            <w:pPr>
              <w:spacing w:after="0" w:line="240" w:lineRule="auto"/>
              <w:rPr>
                <w:rFonts w:ascii="Century Gothic" w:hAnsi="Century Gothic"/>
                <w:sz w:val="20"/>
                <w:szCs w:val="20"/>
              </w:rPr>
            </w:pPr>
          </w:p>
          <w:p w14:paraId="56607605" w14:textId="77777777" w:rsidR="003F1E2C" w:rsidRPr="004840D8" w:rsidRDefault="003F1E2C">
            <w:pPr>
              <w:spacing w:after="0" w:line="240" w:lineRule="auto"/>
              <w:rPr>
                <w:rFonts w:ascii="Century Gothic" w:hAnsi="Century Gothic"/>
                <w:sz w:val="20"/>
                <w:szCs w:val="20"/>
              </w:rPr>
            </w:pPr>
          </w:p>
          <w:p w14:paraId="09871899" w14:textId="77777777" w:rsidR="003F1E2C" w:rsidRPr="004840D8" w:rsidRDefault="003F1E2C">
            <w:pPr>
              <w:spacing w:after="0" w:line="240" w:lineRule="auto"/>
              <w:rPr>
                <w:rFonts w:ascii="Century Gothic" w:hAnsi="Century Gothic"/>
                <w:sz w:val="20"/>
                <w:szCs w:val="20"/>
              </w:rPr>
            </w:pPr>
          </w:p>
          <w:p w14:paraId="637F05CA" w14:textId="77777777" w:rsidR="003F1E2C" w:rsidRPr="004840D8" w:rsidRDefault="003F1E2C">
            <w:pPr>
              <w:spacing w:after="0" w:line="240" w:lineRule="auto"/>
              <w:rPr>
                <w:rFonts w:ascii="Century Gothic" w:hAnsi="Century Gothic"/>
                <w:sz w:val="20"/>
                <w:szCs w:val="20"/>
              </w:rPr>
            </w:pPr>
          </w:p>
          <w:p w14:paraId="1E486F56" w14:textId="77777777" w:rsidR="003F1E2C" w:rsidRPr="004840D8" w:rsidRDefault="003F1E2C">
            <w:pPr>
              <w:spacing w:after="0" w:line="240" w:lineRule="auto"/>
              <w:rPr>
                <w:rFonts w:ascii="Century Gothic" w:hAnsi="Century Gothic"/>
                <w:sz w:val="20"/>
                <w:szCs w:val="20"/>
              </w:rPr>
            </w:pPr>
          </w:p>
          <w:p w14:paraId="505EC7EF" w14:textId="2AB28942" w:rsidR="003F1E2C" w:rsidRPr="004840D8" w:rsidRDefault="003F1E2C">
            <w:pPr>
              <w:spacing w:after="0" w:line="240" w:lineRule="auto"/>
              <w:rPr>
                <w:rFonts w:ascii="Century Gothic" w:hAnsi="Century Gothic"/>
                <w:sz w:val="20"/>
                <w:szCs w:val="20"/>
              </w:rPr>
            </w:pP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4840D8" w:rsidRDefault="00E526F8">
            <w:pPr>
              <w:spacing w:after="0" w:line="240" w:lineRule="auto"/>
              <w:rPr>
                <w:rFonts w:ascii="Century Gothic" w:eastAsia="Century Gothic" w:hAnsi="Century Gothic" w:cs="Century Gothic"/>
                <w:b/>
                <w:sz w:val="20"/>
                <w:szCs w:val="20"/>
              </w:rPr>
            </w:pPr>
            <w:r w:rsidRPr="004840D8">
              <w:rPr>
                <w:rFonts w:ascii="Century Gothic" w:eastAsia="Century Gothic" w:hAnsi="Century Gothic" w:cs="Century Gothic"/>
                <w:b/>
                <w:sz w:val="20"/>
                <w:szCs w:val="20"/>
              </w:rPr>
              <w:lastRenderedPageBreak/>
              <w:t>Subject specific skills being developed:</w:t>
            </w:r>
          </w:p>
          <w:p w14:paraId="6BFCDB3D" w14:textId="529AC5EA" w:rsidR="00E526F8" w:rsidRPr="004840D8" w:rsidRDefault="00894710" w:rsidP="00285A8A">
            <w:pPr>
              <w:numPr>
                <w:ilvl w:val="0"/>
                <w:numId w:val="3"/>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Use of CAD CAM- 2D design, Onshape, laser cutter and the 3D p</w:t>
            </w:r>
            <w:r w:rsidR="002129AE">
              <w:rPr>
                <w:rFonts w:ascii="Century Gothic" w:eastAsia="Century Gothic" w:hAnsi="Century Gothic" w:cs="Century Gothic"/>
                <w:sz w:val="20"/>
                <w:szCs w:val="20"/>
              </w:rPr>
              <w:t>r</w:t>
            </w:r>
            <w:r w:rsidRPr="004840D8">
              <w:rPr>
                <w:rFonts w:ascii="Century Gothic" w:eastAsia="Century Gothic" w:hAnsi="Century Gothic" w:cs="Century Gothic"/>
                <w:sz w:val="20"/>
                <w:szCs w:val="20"/>
              </w:rPr>
              <w:t>inter</w:t>
            </w:r>
          </w:p>
        </w:tc>
      </w:tr>
      <w:tr w:rsidR="00E526F8" w14:paraId="2F0B4273" w14:textId="77777777" w:rsidTr="00F82932">
        <w:trPr>
          <w:trHeight w:val="1538"/>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76AB38FF"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7CD4603F" w14:textId="32358CC7" w:rsidR="00B02096" w:rsidRPr="00EB2B58" w:rsidRDefault="0092162F" w:rsidP="00B02096">
            <w:pPr>
              <w:spacing w:after="0" w:line="240" w:lineRule="auto"/>
              <w:rPr>
                <w:rFonts w:ascii="Century Gothic" w:eastAsia="Century Gothic" w:hAnsi="Century Gothic" w:cs="Century Gothic"/>
                <w:b/>
                <w:sz w:val="22"/>
                <w:szCs w:val="22"/>
              </w:rPr>
            </w:pPr>
            <w:r w:rsidRPr="00D06398">
              <w:rPr>
                <w:rFonts w:ascii="Century Gothic" w:eastAsia="Century Gothic" w:hAnsi="Century Gothic" w:cs="Century Gothic"/>
                <w:b/>
                <w:sz w:val="20"/>
                <w:szCs w:val="20"/>
              </w:rPr>
              <w:t>-</w:t>
            </w:r>
            <w:r w:rsidR="00B02096" w:rsidRPr="00EB2B58">
              <w:rPr>
                <w:rFonts w:ascii="Century Gothic" w:eastAsia="Century Gothic" w:hAnsi="Century Gothic" w:cs="Century Gothic"/>
                <w:sz w:val="22"/>
                <w:szCs w:val="22"/>
              </w:rPr>
              <w:t xml:space="preserve"> Skim/Scan, summarising key information, drawing key conclusions </w:t>
            </w:r>
            <w:proofErr w:type="gramStart"/>
            <w:r w:rsidR="00B02096" w:rsidRPr="00EB2B58">
              <w:rPr>
                <w:rFonts w:ascii="Century Gothic" w:eastAsia="Century Gothic" w:hAnsi="Century Gothic" w:cs="Century Gothic"/>
                <w:sz w:val="22"/>
                <w:szCs w:val="22"/>
              </w:rPr>
              <w:t>analysis</w:t>
            </w:r>
            <w:proofErr w:type="gramEnd"/>
            <w:r w:rsidR="00B02096" w:rsidRPr="00EB2B58">
              <w:rPr>
                <w:rFonts w:ascii="Century Gothic" w:eastAsia="Century Gothic" w:hAnsi="Century Gothic" w:cs="Century Gothic"/>
                <w:sz w:val="22"/>
                <w:szCs w:val="22"/>
              </w:rPr>
              <w:t xml:space="preserve"> and evaluating </w:t>
            </w:r>
          </w:p>
          <w:p w14:paraId="265B7A70" w14:textId="7A7D410D" w:rsidR="00A72945" w:rsidRPr="00D06398" w:rsidRDefault="005278DE" w:rsidP="00B02096">
            <w:p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 xml:space="preserve"> </w:t>
            </w:r>
          </w:p>
          <w:p w14:paraId="35D48666" w14:textId="6D92E80F"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 xml:space="preserve">Key Vocabulary: </w:t>
            </w:r>
          </w:p>
          <w:p w14:paraId="6252AAAA" w14:textId="77777777"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Automation</w:t>
            </w:r>
          </w:p>
          <w:p w14:paraId="770C7785" w14:textId="77777777"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Fossil fuels</w:t>
            </w:r>
            <w:r w:rsidRPr="00D06398">
              <w:rPr>
                <w:rFonts w:ascii="Century Gothic" w:hAnsi="Century Gothic"/>
                <w:sz w:val="20"/>
                <w:szCs w:val="20"/>
              </w:rPr>
              <w:tab/>
            </w:r>
          </w:p>
          <w:p w14:paraId="6221E47C" w14:textId="6B8F646C"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 xml:space="preserve">Crowd </w:t>
            </w:r>
            <w:proofErr w:type="gramStart"/>
            <w:r w:rsidRPr="00D06398">
              <w:rPr>
                <w:rFonts w:ascii="Century Gothic" w:hAnsi="Century Gothic"/>
                <w:sz w:val="20"/>
                <w:szCs w:val="20"/>
              </w:rPr>
              <w:t>funding</w:t>
            </w:r>
            <w:proofErr w:type="gramEnd"/>
          </w:p>
          <w:p w14:paraId="18625779" w14:textId="7B6EBBA7"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Materials</w:t>
            </w:r>
          </w:p>
          <w:p w14:paraId="05F81F58" w14:textId="4A116527" w:rsidR="00AD7B54" w:rsidRPr="00D06398" w:rsidRDefault="00AD7B54" w:rsidP="00AD7B54">
            <w:pPr>
              <w:pStyle w:val="NoSpacing"/>
              <w:rPr>
                <w:rFonts w:ascii="Century Gothic" w:hAnsi="Century Gothic"/>
                <w:sz w:val="20"/>
                <w:szCs w:val="20"/>
              </w:rPr>
            </w:pPr>
            <w:r w:rsidRPr="00D06398">
              <w:rPr>
                <w:rFonts w:ascii="Century Gothic" w:hAnsi="Century Gothic"/>
                <w:sz w:val="20"/>
                <w:szCs w:val="20"/>
              </w:rPr>
              <w:t xml:space="preserve">Input/ </w:t>
            </w:r>
            <w:proofErr w:type="gramStart"/>
            <w:r w:rsidRPr="00D06398">
              <w:rPr>
                <w:rFonts w:ascii="Century Gothic" w:hAnsi="Century Gothic"/>
                <w:sz w:val="20"/>
                <w:szCs w:val="20"/>
              </w:rPr>
              <w:t>output</w:t>
            </w:r>
            <w:proofErr w:type="gramEnd"/>
          </w:p>
          <w:p w14:paraId="2C37B39F" w14:textId="77777777"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Co-operative</w:t>
            </w:r>
            <w:r w:rsidRPr="00D06398">
              <w:rPr>
                <w:rFonts w:ascii="Century Gothic" w:hAnsi="Century Gothic"/>
                <w:sz w:val="20"/>
                <w:szCs w:val="20"/>
              </w:rPr>
              <w:tab/>
            </w:r>
          </w:p>
          <w:p w14:paraId="65265F3C" w14:textId="2D12258F"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Nuclear</w:t>
            </w:r>
          </w:p>
          <w:p w14:paraId="1AD734AF" w14:textId="7E42D65B" w:rsidR="00AD7B54" w:rsidRPr="00D06398" w:rsidRDefault="00AD7B54" w:rsidP="00AD7B54">
            <w:pPr>
              <w:pStyle w:val="NoSpacing"/>
              <w:rPr>
                <w:rFonts w:ascii="Century Gothic" w:hAnsi="Century Gothic"/>
                <w:sz w:val="20"/>
                <w:szCs w:val="20"/>
              </w:rPr>
            </w:pPr>
            <w:r w:rsidRPr="00D06398">
              <w:rPr>
                <w:rFonts w:ascii="Century Gothic" w:hAnsi="Century Gothic"/>
                <w:sz w:val="20"/>
                <w:szCs w:val="20"/>
              </w:rPr>
              <w:t>Microcontroller</w:t>
            </w:r>
          </w:p>
          <w:p w14:paraId="44707FB1" w14:textId="77777777" w:rsidR="0092162F" w:rsidRPr="00D06398" w:rsidRDefault="00AD7B54" w:rsidP="00AD7B54">
            <w:pPr>
              <w:pStyle w:val="NoSpacing"/>
              <w:rPr>
                <w:rFonts w:ascii="Century Gothic" w:hAnsi="Century Gothic"/>
                <w:sz w:val="20"/>
                <w:szCs w:val="20"/>
              </w:rPr>
            </w:pPr>
            <w:r w:rsidRPr="00D06398">
              <w:rPr>
                <w:rFonts w:ascii="Century Gothic" w:hAnsi="Century Gothic"/>
                <w:sz w:val="20"/>
                <w:szCs w:val="20"/>
              </w:rPr>
              <w:t>Computer Aided Design (CAD)</w:t>
            </w:r>
          </w:p>
          <w:p w14:paraId="2844A4F5"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Computer Aided Manufacture (CAM)</w:t>
            </w:r>
          </w:p>
          <w:p w14:paraId="3534D89D" w14:textId="6C415256" w:rsidR="00B077D5" w:rsidRPr="00D06398" w:rsidRDefault="00B077D5" w:rsidP="009854B1">
            <w:pPr>
              <w:pStyle w:val="NoSpacing"/>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4CB53C6A"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61607C42" w14:textId="77777777" w:rsidR="00B02096" w:rsidRPr="00EB2B58" w:rsidRDefault="00B02096" w:rsidP="00B02096">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2A747060" w14:textId="2F6F4F95"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097DA652"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Composite</w:t>
            </w:r>
          </w:p>
          <w:p w14:paraId="34623AC8"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Rotary</w:t>
            </w:r>
          </w:p>
          <w:p w14:paraId="3FCBD952"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Technical textile</w:t>
            </w:r>
          </w:p>
          <w:p w14:paraId="0A5CE753"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Reciprocating</w:t>
            </w:r>
          </w:p>
          <w:p w14:paraId="3FF8138B" w14:textId="3DB1719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Just in time production (JIT)</w:t>
            </w:r>
            <w:r w:rsidR="00D06398">
              <w:rPr>
                <w:rFonts w:ascii="Century Gothic" w:hAnsi="Century Gothic"/>
                <w:sz w:val="20"/>
                <w:szCs w:val="20"/>
              </w:rPr>
              <w:t xml:space="preserve"> </w:t>
            </w:r>
            <w:r w:rsidRPr="00D06398">
              <w:rPr>
                <w:rFonts w:ascii="Century Gothic" w:hAnsi="Century Gothic"/>
                <w:sz w:val="20"/>
                <w:szCs w:val="20"/>
              </w:rPr>
              <w:t>Metal foam</w:t>
            </w:r>
          </w:p>
          <w:p w14:paraId="2B127FE8"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Oscillating</w:t>
            </w:r>
            <w:r w:rsidRPr="00D06398">
              <w:rPr>
                <w:rFonts w:ascii="Century Gothic" w:hAnsi="Century Gothic"/>
                <w:sz w:val="20"/>
                <w:szCs w:val="20"/>
              </w:rPr>
              <w:tab/>
            </w:r>
          </w:p>
          <w:p w14:paraId="7FC1BAE6"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 xml:space="preserve">Technology push and </w:t>
            </w:r>
            <w:proofErr w:type="gramStart"/>
            <w:r w:rsidRPr="00D06398">
              <w:rPr>
                <w:rFonts w:ascii="Century Gothic" w:hAnsi="Century Gothic"/>
                <w:sz w:val="20"/>
                <w:szCs w:val="20"/>
              </w:rPr>
              <w:t>pull</w:t>
            </w:r>
            <w:proofErr w:type="gramEnd"/>
          </w:p>
          <w:p w14:paraId="462BFEAB" w14:textId="7777777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Smart materials</w:t>
            </w:r>
            <w:r w:rsidRPr="00D06398">
              <w:rPr>
                <w:rFonts w:ascii="Century Gothic" w:hAnsi="Century Gothic"/>
                <w:sz w:val="20"/>
                <w:szCs w:val="20"/>
              </w:rPr>
              <w:tab/>
            </w:r>
          </w:p>
          <w:p w14:paraId="42A8183F" w14:textId="568CA931"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Linear</w:t>
            </w:r>
            <w:r w:rsidR="00D06398">
              <w:rPr>
                <w:rFonts w:ascii="Century Gothic" w:hAnsi="Century Gothic"/>
                <w:sz w:val="20"/>
                <w:szCs w:val="20"/>
              </w:rPr>
              <w:t xml:space="preserve"> </w:t>
            </w:r>
            <w:r w:rsidRPr="00D06398">
              <w:rPr>
                <w:rFonts w:ascii="Century Gothic" w:hAnsi="Century Gothic"/>
                <w:sz w:val="20"/>
                <w:szCs w:val="20"/>
              </w:rPr>
              <w:t>Gear</w:t>
            </w:r>
          </w:p>
          <w:p w14:paraId="19C521AD" w14:textId="7AEB81C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Properties</w:t>
            </w:r>
            <w:r w:rsidR="00D06398">
              <w:rPr>
                <w:rFonts w:ascii="Century Gothic" w:hAnsi="Century Gothic"/>
                <w:sz w:val="20"/>
                <w:szCs w:val="20"/>
              </w:rPr>
              <w:t xml:space="preserve"> </w:t>
            </w:r>
            <w:r w:rsidRPr="00D06398">
              <w:rPr>
                <w:rFonts w:ascii="Century Gothic" w:hAnsi="Century Gothic"/>
                <w:sz w:val="20"/>
                <w:szCs w:val="20"/>
              </w:rPr>
              <w:t>Toughness</w:t>
            </w:r>
          </w:p>
          <w:p w14:paraId="183EC83E" w14:textId="6FCA2955"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Function</w:t>
            </w:r>
            <w:r w:rsidR="00D06398">
              <w:rPr>
                <w:rFonts w:ascii="Century Gothic" w:hAnsi="Century Gothic"/>
                <w:sz w:val="20"/>
                <w:szCs w:val="20"/>
              </w:rPr>
              <w:t xml:space="preserve"> </w:t>
            </w:r>
            <w:r w:rsidRPr="00D06398">
              <w:rPr>
                <w:rFonts w:ascii="Century Gothic" w:hAnsi="Century Gothic"/>
                <w:sz w:val="20"/>
                <w:szCs w:val="20"/>
              </w:rPr>
              <w:t>Aesthetics</w:t>
            </w:r>
          </w:p>
          <w:p w14:paraId="4FC56A47" w14:textId="5C23B647"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Ductile</w:t>
            </w:r>
            <w:r w:rsidR="00D06398">
              <w:rPr>
                <w:rFonts w:ascii="Century Gothic" w:hAnsi="Century Gothic"/>
                <w:sz w:val="20"/>
                <w:szCs w:val="20"/>
              </w:rPr>
              <w:t xml:space="preserve"> </w:t>
            </w:r>
            <w:r w:rsidRPr="00D06398">
              <w:rPr>
                <w:rFonts w:ascii="Century Gothic" w:hAnsi="Century Gothic"/>
                <w:sz w:val="20"/>
                <w:szCs w:val="20"/>
              </w:rPr>
              <w:t>Hardness</w:t>
            </w:r>
          </w:p>
          <w:p w14:paraId="6552C8F9" w14:textId="214DA9EA" w:rsidR="009854B1" w:rsidRPr="00D06398" w:rsidRDefault="009854B1" w:rsidP="009854B1">
            <w:pPr>
              <w:pStyle w:val="NoSpacing"/>
              <w:rPr>
                <w:rFonts w:ascii="Century Gothic" w:hAnsi="Century Gothic"/>
                <w:sz w:val="20"/>
                <w:szCs w:val="20"/>
              </w:rPr>
            </w:pPr>
            <w:r w:rsidRPr="00D06398">
              <w:rPr>
                <w:rFonts w:ascii="Century Gothic" w:hAnsi="Century Gothic"/>
                <w:sz w:val="20"/>
                <w:szCs w:val="20"/>
              </w:rPr>
              <w:t>Malleable</w:t>
            </w:r>
            <w:r w:rsidR="00D06398">
              <w:rPr>
                <w:rFonts w:ascii="Century Gothic" w:hAnsi="Century Gothic"/>
                <w:sz w:val="20"/>
                <w:szCs w:val="20"/>
              </w:rPr>
              <w:t xml:space="preserve">, </w:t>
            </w:r>
            <w:r w:rsidRPr="00D06398">
              <w:rPr>
                <w:rFonts w:ascii="Century Gothic" w:hAnsi="Century Gothic"/>
                <w:sz w:val="20"/>
                <w:szCs w:val="20"/>
              </w:rPr>
              <w:t>Natural</w:t>
            </w:r>
            <w:r w:rsidRPr="00D06398">
              <w:rPr>
                <w:rFonts w:ascii="Century Gothic" w:hAnsi="Century Gothic"/>
                <w:sz w:val="20"/>
                <w:szCs w:val="20"/>
              </w:rPr>
              <w:tab/>
            </w:r>
          </w:p>
          <w:p w14:paraId="568AA546" w14:textId="787830D7" w:rsidR="00E526F8" w:rsidRPr="00D06398" w:rsidRDefault="009854B1" w:rsidP="009854B1">
            <w:pPr>
              <w:pStyle w:val="NoSpacing"/>
              <w:rPr>
                <w:rFonts w:ascii="Century Gothic" w:hAnsi="Century Gothic"/>
                <w:sz w:val="20"/>
                <w:szCs w:val="20"/>
              </w:rPr>
            </w:pPr>
            <w:r w:rsidRPr="00D06398">
              <w:rPr>
                <w:rFonts w:ascii="Century Gothic" w:hAnsi="Century Gothic"/>
                <w:sz w:val="20"/>
                <w:szCs w:val="20"/>
              </w:rPr>
              <w:t>Synthetic</w:t>
            </w:r>
          </w:p>
        </w:tc>
        <w:tc>
          <w:tcPr>
            <w:tcW w:w="5097"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D06398" w:rsidRDefault="00E526F8">
            <w:pPr>
              <w:spacing w:after="0"/>
              <w:rPr>
                <w:rFonts w:ascii="Century Gothic" w:eastAsia="Century Gothic" w:hAnsi="Century Gothic" w:cs="Century Gothic"/>
                <w:i/>
                <w:sz w:val="20"/>
                <w:szCs w:val="20"/>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46F6365B" w14:textId="77777777" w:rsidR="00B02096" w:rsidRPr="00EB2B58" w:rsidRDefault="00B02096" w:rsidP="00B02096">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775848D2"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09A9BE48" w14:textId="77777777"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Hardwood</w:t>
            </w:r>
          </w:p>
          <w:p w14:paraId="2E697119" w14:textId="77777777"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Deforestation</w:t>
            </w:r>
          </w:p>
          <w:p w14:paraId="2B43D60B" w14:textId="77777777"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Standard components</w:t>
            </w:r>
          </w:p>
          <w:p w14:paraId="44E60FA5" w14:textId="11C770EC"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CNC</w:t>
            </w:r>
          </w:p>
          <w:p w14:paraId="180CC237" w14:textId="6D56072C"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Softwood</w:t>
            </w:r>
            <w:r w:rsidR="00D06398">
              <w:rPr>
                <w:rFonts w:ascii="Century Gothic" w:hAnsi="Century Gothic"/>
                <w:sz w:val="20"/>
                <w:szCs w:val="20"/>
              </w:rPr>
              <w:t xml:space="preserve">, </w:t>
            </w:r>
            <w:r w:rsidRPr="00D06398">
              <w:rPr>
                <w:rFonts w:ascii="Century Gothic" w:hAnsi="Century Gothic"/>
                <w:sz w:val="20"/>
                <w:szCs w:val="20"/>
              </w:rPr>
              <w:t>Fairtrade</w:t>
            </w:r>
          </w:p>
          <w:p w14:paraId="48F2FA1E" w14:textId="5A243D93"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Seasoning</w:t>
            </w:r>
            <w:r w:rsidR="00D06398">
              <w:rPr>
                <w:rFonts w:ascii="Century Gothic" w:hAnsi="Century Gothic"/>
                <w:sz w:val="20"/>
                <w:szCs w:val="20"/>
              </w:rPr>
              <w:t xml:space="preserve">, </w:t>
            </w:r>
            <w:r w:rsidRPr="00D06398">
              <w:rPr>
                <w:rFonts w:ascii="Century Gothic" w:hAnsi="Century Gothic"/>
                <w:sz w:val="20"/>
                <w:szCs w:val="20"/>
              </w:rPr>
              <w:t>Jig</w:t>
            </w:r>
          </w:p>
          <w:p w14:paraId="65476E8C" w14:textId="77777777"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Manufactured timber</w:t>
            </w:r>
          </w:p>
          <w:p w14:paraId="624B3C55" w14:textId="05105DAB"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Sustainability</w:t>
            </w:r>
            <w:r w:rsidRPr="00D06398">
              <w:rPr>
                <w:rFonts w:ascii="Century Gothic" w:hAnsi="Century Gothic"/>
                <w:sz w:val="20"/>
                <w:szCs w:val="20"/>
              </w:rPr>
              <w:tab/>
            </w:r>
          </w:p>
          <w:p w14:paraId="03131627" w14:textId="2A0FC671" w:rsidR="00C23272" w:rsidRPr="00D06398" w:rsidRDefault="00C23272" w:rsidP="00C23272">
            <w:pPr>
              <w:pStyle w:val="NoSpacing"/>
              <w:rPr>
                <w:rFonts w:ascii="Century Gothic" w:hAnsi="Century Gothic"/>
                <w:sz w:val="20"/>
                <w:szCs w:val="20"/>
              </w:rPr>
            </w:pPr>
            <w:r w:rsidRPr="00D06398">
              <w:rPr>
                <w:rFonts w:ascii="Century Gothic" w:hAnsi="Century Gothic"/>
                <w:sz w:val="20"/>
                <w:szCs w:val="20"/>
              </w:rPr>
              <w:t>Mould</w:t>
            </w:r>
            <w:r w:rsidR="00D06398">
              <w:rPr>
                <w:rFonts w:ascii="Century Gothic" w:hAnsi="Century Gothic"/>
                <w:sz w:val="20"/>
                <w:szCs w:val="20"/>
              </w:rPr>
              <w:t xml:space="preserve">, </w:t>
            </w:r>
            <w:r w:rsidRPr="00D06398">
              <w:rPr>
                <w:rFonts w:ascii="Century Gothic" w:hAnsi="Century Gothic"/>
                <w:sz w:val="20"/>
                <w:szCs w:val="20"/>
              </w:rPr>
              <w:t>Prototype</w:t>
            </w:r>
          </w:p>
          <w:p w14:paraId="10EEAA63" w14:textId="69FE439E" w:rsidR="00E526F8" w:rsidRPr="00D06398" w:rsidRDefault="00E526F8" w:rsidP="00D06398">
            <w:pPr>
              <w:pStyle w:val="NoSpacing"/>
              <w:rPr>
                <w:rFonts w:ascii="Century Gothic" w:hAnsi="Century Gothic"/>
                <w:sz w:val="20"/>
                <w:szCs w:val="20"/>
              </w:rPr>
            </w:pPr>
          </w:p>
        </w:tc>
      </w:tr>
      <w:tr w:rsidR="00E526F8" w14:paraId="4E4C4B37" w14:textId="77777777" w:rsidTr="00F82932">
        <w:trPr>
          <w:trHeight w:val="1527"/>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25C9B476" w14:textId="328250F3" w:rsidR="00FC7F59" w:rsidRPr="00D06398" w:rsidRDefault="00B2048D"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Maths</w:t>
            </w:r>
            <w:r w:rsidR="00FC7F59" w:rsidRPr="00D06398">
              <w:rPr>
                <w:rFonts w:ascii="Century Gothic" w:eastAsia="Century Gothic" w:hAnsi="Century Gothic" w:cs="Century Gothic"/>
                <w:bCs/>
                <w:sz w:val="20"/>
                <w:szCs w:val="20"/>
              </w:rPr>
              <w:t>- Dimensions</w:t>
            </w:r>
          </w:p>
          <w:p w14:paraId="57581E58" w14:textId="214B7E19" w:rsidR="003F1E2C" w:rsidRPr="00D06398" w:rsidRDefault="00F633D5"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Geography</w:t>
            </w:r>
            <w:r w:rsidR="00985A26" w:rsidRPr="00D06398">
              <w:rPr>
                <w:rFonts w:ascii="Century Gothic" w:eastAsia="Century Gothic" w:hAnsi="Century Gothic" w:cs="Century Gothic"/>
                <w:bCs/>
                <w:sz w:val="20"/>
                <w:szCs w:val="20"/>
              </w:rPr>
              <w:t>- Fairtrade</w:t>
            </w:r>
          </w:p>
          <w:p w14:paraId="776A9C88" w14:textId="0FF9E410" w:rsidR="00F633D5" w:rsidRPr="00D06398" w:rsidRDefault="00F633D5"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Science</w:t>
            </w:r>
            <w:r w:rsidR="00985A26" w:rsidRPr="00D06398">
              <w:rPr>
                <w:rFonts w:ascii="Century Gothic" w:eastAsia="Century Gothic" w:hAnsi="Century Gothic" w:cs="Century Gothic"/>
                <w:bCs/>
                <w:sz w:val="20"/>
                <w:szCs w:val="20"/>
              </w:rPr>
              <w:t>- environment</w:t>
            </w:r>
            <w:r w:rsidR="009660DF" w:rsidRPr="00D06398">
              <w:rPr>
                <w:rFonts w:ascii="Century Gothic" w:eastAsia="Century Gothic" w:hAnsi="Century Gothic" w:cs="Century Gothic"/>
                <w:bCs/>
                <w:sz w:val="20"/>
                <w:szCs w:val="20"/>
              </w:rPr>
              <w:t>, energy</w:t>
            </w:r>
          </w:p>
          <w:p w14:paraId="00AEE13B" w14:textId="472271BD" w:rsidR="00FA1C25" w:rsidRPr="00D06398" w:rsidRDefault="00FA1C25"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lastRenderedPageBreak/>
              <w:t>Art- Drawing techniques</w:t>
            </w:r>
          </w:p>
          <w:p w14:paraId="3E166BD9" w14:textId="7AF785D9" w:rsidR="00E526F8" w:rsidRPr="00D06398" w:rsidRDefault="00E526F8" w:rsidP="003F1E2C">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10398D90" w14:textId="0D0D5166" w:rsidR="00E526F8" w:rsidRPr="00D06398" w:rsidRDefault="003F1E2C" w:rsidP="00285A8A">
            <w:pPr>
              <w:numPr>
                <w:ilvl w:val="0"/>
                <w:numId w:val="4"/>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 xml:space="preserve"> </w:t>
            </w:r>
            <w:r w:rsidR="00E80417" w:rsidRPr="00D06398">
              <w:rPr>
                <w:rFonts w:ascii="Century Gothic" w:eastAsia="Century Gothic" w:hAnsi="Century Gothic" w:cs="Century Gothic"/>
                <w:sz w:val="20"/>
                <w:szCs w:val="20"/>
              </w:rPr>
              <w:t>Maths</w:t>
            </w:r>
            <w:r w:rsidR="00E72085" w:rsidRPr="00D06398">
              <w:rPr>
                <w:rFonts w:ascii="Century Gothic" w:eastAsia="Century Gothic" w:hAnsi="Century Gothic" w:cs="Century Gothic"/>
                <w:sz w:val="20"/>
                <w:szCs w:val="20"/>
              </w:rPr>
              <w:t>- dimensions</w:t>
            </w:r>
          </w:p>
          <w:p w14:paraId="1AD50B20" w14:textId="06A6CC74" w:rsidR="00E80417" w:rsidRPr="00D06398" w:rsidRDefault="00E80417" w:rsidP="00285A8A">
            <w:pPr>
              <w:numPr>
                <w:ilvl w:val="0"/>
                <w:numId w:val="4"/>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Science</w:t>
            </w:r>
            <w:r w:rsidR="00E72085" w:rsidRPr="00D06398">
              <w:rPr>
                <w:rFonts w:ascii="Century Gothic" w:eastAsia="Century Gothic" w:hAnsi="Century Gothic" w:cs="Century Gothic"/>
                <w:sz w:val="20"/>
                <w:szCs w:val="20"/>
              </w:rPr>
              <w:t xml:space="preserve">- </w:t>
            </w:r>
            <w:r w:rsidR="009660DF" w:rsidRPr="00D06398">
              <w:rPr>
                <w:rFonts w:ascii="Century Gothic" w:eastAsia="Century Gothic" w:hAnsi="Century Gothic" w:cs="Century Gothic"/>
                <w:sz w:val="20"/>
                <w:szCs w:val="20"/>
              </w:rPr>
              <w:t>Sustainability, the environment.</w:t>
            </w:r>
          </w:p>
          <w:p w14:paraId="7410769E" w14:textId="515C57E8" w:rsidR="00E80417" w:rsidRPr="00D06398" w:rsidRDefault="00E80417" w:rsidP="00285A8A">
            <w:pPr>
              <w:numPr>
                <w:ilvl w:val="0"/>
                <w:numId w:val="4"/>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Art</w:t>
            </w:r>
            <w:r w:rsidR="00E72085" w:rsidRPr="00D06398">
              <w:rPr>
                <w:rFonts w:ascii="Century Gothic" w:eastAsia="Century Gothic" w:hAnsi="Century Gothic" w:cs="Century Gothic"/>
                <w:sz w:val="20"/>
                <w:szCs w:val="20"/>
              </w:rPr>
              <w:t>-</w:t>
            </w:r>
            <w:r w:rsidR="00FA1C25" w:rsidRPr="00D06398">
              <w:rPr>
                <w:rFonts w:ascii="Century Gothic" w:eastAsia="Century Gothic" w:hAnsi="Century Gothic" w:cs="Century Gothic"/>
                <w:sz w:val="20"/>
                <w:szCs w:val="20"/>
              </w:rPr>
              <w:t xml:space="preserve"> Designing, drawing techniques. </w:t>
            </w:r>
          </w:p>
        </w:tc>
        <w:tc>
          <w:tcPr>
            <w:tcW w:w="5097"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D06398" w:rsidRDefault="00E526F8">
            <w:pPr>
              <w:spacing w:after="0"/>
              <w:rPr>
                <w:rFonts w:ascii="Century Gothic" w:eastAsia="Century Gothic" w:hAnsi="Century Gothic" w:cs="Century Gothic"/>
                <w:i/>
                <w:sz w:val="20"/>
                <w:szCs w:val="20"/>
              </w:rPr>
            </w:pPr>
          </w:p>
        </w:tc>
        <w:tc>
          <w:tcPr>
            <w:tcW w:w="2415" w:type="dxa"/>
            <w:tcBorders>
              <w:top w:val="single" w:sz="4" w:space="0" w:color="000000"/>
              <w:left w:val="single" w:sz="4" w:space="0" w:color="000000"/>
              <w:bottom w:val="single" w:sz="4" w:space="0" w:color="000000"/>
              <w:right w:val="single" w:sz="4" w:space="0" w:color="000000"/>
            </w:tcBorders>
          </w:tcPr>
          <w:p w14:paraId="38DF3F55"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3F5DAAF2" w14:textId="10D3BE49" w:rsidR="00E526F8" w:rsidRPr="00D06398" w:rsidRDefault="00E80417" w:rsidP="00E526F8">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Maths</w:t>
            </w:r>
            <w:r w:rsidR="00B3190F" w:rsidRPr="00D06398">
              <w:rPr>
                <w:rFonts w:ascii="Century Gothic" w:eastAsia="Century Gothic" w:hAnsi="Century Gothic" w:cs="Century Gothic"/>
                <w:bCs/>
                <w:sz w:val="20"/>
                <w:szCs w:val="20"/>
              </w:rPr>
              <w:t>-</w:t>
            </w:r>
            <w:r w:rsidR="00B077D5" w:rsidRPr="00D06398">
              <w:rPr>
                <w:rFonts w:ascii="Century Gothic" w:eastAsia="Century Gothic" w:hAnsi="Century Gothic" w:cs="Century Gothic"/>
                <w:bCs/>
                <w:sz w:val="20"/>
                <w:szCs w:val="20"/>
              </w:rPr>
              <w:t>Dimensions</w:t>
            </w:r>
            <w:r w:rsidR="00B3190F" w:rsidRPr="00D06398">
              <w:rPr>
                <w:rFonts w:ascii="Century Gothic" w:eastAsia="Century Gothic" w:hAnsi="Century Gothic" w:cs="Century Gothic"/>
                <w:bCs/>
                <w:sz w:val="20"/>
                <w:szCs w:val="20"/>
              </w:rPr>
              <w:t>.</w:t>
            </w:r>
          </w:p>
          <w:p w14:paraId="39DA6DA7" w14:textId="6B7C2E9A" w:rsidR="00E80417" w:rsidRPr="00D06398" w:rsidRDefault="00E80417" w:rsidP="00E526F8">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Science</w:t>
            </w:r>
            <w:r w:rsidR="00B3190F" w:rsidRPr="00D06398">
              <w:rPr>
                <w:rFonts w:ascii="Century Gothic" w:eastAsia="Century Gothic" w:hAnsi="Century Gothic" w:cs="Century Gothic"/>
                <w:bCs/>
                <w:sz w:val="20"/>
                <w:szCs w:val="20"/>
              </w:rPr>
              <w:t>- Sustainability, the environment.</w:t>
            </w:r>
          </w:p>
          <w:p w14:paraId="02A1768B" w14:textId="64261362" w:rsidR="00E87619" w:rsidRPr="00D06398" w:rsidRDefault="00E87619" w:rsidP="00E526F8">
            <w:pPr>
              <w:numPr>
                <w:ilvl w:val="0"/>
                <w:numId w:val="4"/>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lastRenderedPageBreak/>
              <w:t>RE</w:t>
            </w:r>
            <w:r w:rsidR="00B3190F" w:rsidRPr="00D06398">
              <w:rPr>
                <w:rFonts w:ascii="Century Gothic" w:eastAsia="Century Gothic" w:hAnsi="Century Gothic" w:cs="Century Gothic"/>
                <w:bCs/>
                <w:sz w:val="20"/>
                <w:szCs w:val="20"/>
              </w:rPr>
              <w:t xml:space="preserve">- Social, </w:t>
            </w:r>
            <w:proofErr w:type="gramStart"/>
            <w:r w:rsidR="00B3190F" w:rsidRPr="00D06398">
              <w:rPr>
                <w:rFonts w:ascii="Century Gothic" w:eastAsia="Century Gothic" w:hAnsi="Century Gothic" w:cs="Century Gothic"/>
                <w:bCs/>
                <w:sz w:val="20"/>
                <w:szCs w:val="20"/>
              </w:rPr>
              <w:t>moral</w:t>
            </w:r>
            <w:proofErr w:type="gramEnd"/>
            <w:r w:rsidR="00B3190F" w:rsidRPr="00D06398">
              <w:rPr>
                <w:rFonts w:ascii="Century Gothic" w:eastAsia="Century Gothic" w:hAnsi="Century Gothic" w:cs="Century Gothic"/>
                <w:bCs/>
                <w:sz w:val="20"/>
                <w:szCs w:val="20"/>
              </w:rPr>
              <w:t xml:space="preserve"> and </w:t>
            </w:r>
            <w:r w:rsidR="00691268" w:rsidRPr="00D06398">
              <w:rPr>
                <w:rFonts w:ascii="Century Gothic" w:eastAsia="Century Gothic" w:hAnsi="Century Gothic" w:cs="Century Gothic"/>
                <w:bCs/>
                <w:sz w:val="20"/>
                <w:szCs w:val="20"/>
              </w:rPr>
              <w:t>ethical</w:t>
            </w:r>
            <w:r w:rsidR="00B3190F" w:rsidRPr="00D06398">
              <w:rPr>
                <w:rFonts w:ascii="Century Gothic" w:eastAsia="Century Gothic" w:hAnsi="Century Gothic" w:cs="Century Gothic"/>
                <w:bCs/>
                <w:sz w:val="20"/>
                <w:szCs w:val="20"/>
              </w:rPr>
              <w:t xml:space="preserve"> issues.</w:t>
            </w:r>
          </w:p>
          <w:p w14:paraId="67233F9D" w14:textId="7AE4CBA7" w:rsidR="00FA1C25" w:rsidRPr="00D06398" w:rsidRDefault="00FA1C25" w:rsidP="00E526F8">
            <w:pPr>
              <w:numPr>
                <w:ilvl w:val="0"/>
                <w:numId w:val="4"/>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Art-</w:t>
            </w:r>
            <w:r w:rsidR="00B3190F" w:rsidRPr="00D06398">
              <w:rPr>
                <w:rFonts w:ascii="Century Gothic" w:eastAsia="Century Gothic" w:hAnsi="Century Gothic" w:cs="Century Gothic"/>
                <w:bCs/>
                <w:sz w:val="20"/>
                <w:szCs w:val="20"/>
              </w:rPr>
              <w:t xml:space="preserve"> Designing, drawing techniques.</w:t>
            </w:r>
          </w:p>
        </w:tc>
      </w:tr>
      <w:tr w:rsidR="00E526F8" w14:paraId="70A41C29" w14:textId="77777777" w:rsidTr="00F82932">
        <w:trPr>
          <w:trHeight w:val="1860"/>
        </w:trPr>
        <w:tc>
          <w:tcPr>
            <w:tcW w:w="4395" w:type="dxa"/>
            <w:vMerge w:val="restart"/>
            <w:tcBorders>
              <w:top w:val="single" w:sz="4" w:space="0" w:color="000000"/>
              <w:left w:val="single" w:sz="4" w:space="0" w:color="000000"/>
              <w:bottom w:val="single" w:sz="4" w:space="0" w:color="000000"/>
              <w:right w:val="single" w:sz="4" w:space="0" w:color="000000"/>
            </w:tcBorders>
          </w:tcPr>
          <w:p w14:paraId="398EA6E4" w14:textId="77777777" w:rsidR="00790CD8" w:rsidRPr="00D06398" w:rsidRDefault="00E526F8" w:rsidP="00790CD8">
            <w:pPr>
              <w:spacing w:after="0" w:line="240" w:lineRule="auto"/>
              <w:rPr>
                <w:rFonts w:ascii="Century Gothic" w:eastAsia="Century Gothic" w:hAnsi="Century Gothic" w:cs="Century Gothic"/>
                <w:b/>
                <w:sz w:val="20"/>
                <w:szCs w:val="20"/>
                <w:shd w:val="clear" w:color="auto" w:fill="FFF2CC"/>
              </w:rPr>
            </w:pPr>
            <w:r w:rsidRPr="00D06398">
              <w:rPr>
                <w:rFonts w:ascii="Century Gothic" w:eastAsia="Century Gothic" w:hAnsi="Century Gothic" w:cs="Century Gothic"/>
                <w:b/>
                <w:sz w:val="20"/>
                <w:szCs w:val="20"/>
                <w:shd w:val="clear" w:color="auto" w:fill="FFF2CC"/>
              </w:rPr>
              <w:lastRenderedPageBreak/>
              <w:t>Half Term 4:</w:t>
            </w:r>
            <w:r w:rsidR="008907CB" w:rsidRPr="00D06398">
              <w:rPr>
                <w:rFonts w:ascii="Century Gothic" w:eastAsia="Century Gothic" w:hAnsi="Century Gothic" w:cs="Century Gothic"/>
                <w:b/>
                <w:sz w:val="20"/>
                <w:szCs w:val="20"/>
                <w:shd w:val="clear" w:color="auto" w:fill="FFF2CC"/>
              </w:rPr>
              <w:t xml:space="preserve"> </w:t>
            </w:r>
            <w:r w:rsidR="00790CD8" w:rsidRPr="00D06398">
              <w:rPr>
                <w:rFonts w:ascii="Century Gothic" w:eastAsia="Century Gothic" w:hAnsi="Century Gothic" w:cs="Century Gothic"/>
                <w:b/>
                <w:sz w:val="20"/>
                <w:szCs w:val="20"/>
                <w:shd w:val="clear" w:color="auto" w:fill="FFF2CC"/>
              </w:rPr>
              <w:t>Specialist technical principles/ design and making principles.</w:t>
            </w:r>
          </w:p>
          <w:p w14:paraId="30A5391E" w14:textId="77777777" w:rsidR="00790CD8" w:rsidRPr="00D06398" w:rsidRDefault="00790CD8" w:rsidP="00790CD8">
            <w:pPr>
              <w:spacing w:after="0" w:line="240" w:lineRule="auto"/>
              <w:rPr>
                <w:rFonts w:ascii="Century Gothic" w:eastAsia="Century Gothic" w:hAnsi="Century Gothic" w:cs="Century Gothic"/>
                <w:b/>
                <w:sz w:val="20"/>
                <w:szCs w:val="20"/>
                <w:shd w:val="clear" w:color="auto" w:fill="FFF2CC"/>
              </w:rPr>
            </w:pPr>
          </w:p>
          <w:p w14:paraId="58E6C108" w14:textId="77777777" w:rsidR="00E526F8" w:rsidRPr="00D06398" w:rsidRDefault="00E526F8">
            <w:pPr>
              <w:spacing w:after="0" w:line="240" w:lineRule="auto"/>
              <w:rPr>
                <w:rFonts w:ascii="Century Gothic" w:eastAsia="Century Gothic" w:hAnsi="Century Gothic" w:cs="Century Gothic"/>
                <w:sz w:val="20"/>
                <w:szCs w:val="20"/>
              </w:rPr>
            </w:pPr>
          </w:p>
          <w:p w14:paraId="6594D198" w14:textId="2637AF64" w:rsidR="00F91476" w:rsidRPr="00D06398" w:rsidRDefault="00F91476" w:rsidP="00F91476">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Theory content which will be taught:</w:t>
            </w:r>
          </w:p>
          <w:p w14:paraId="415063FF" w14:textId="4CB57A9D" w:rsidR="00B077D5" w:rsidRPr="00D06398" w:rsidRDefault="00B077D5"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Wasting and deforming</w:t>
            </w:r>
          </w:p>
          <w:p w14:paraId="692DB3D9" w14:textId="1DD380A0" w:rsidR="00B077D5" w:rsidRPr="00D06398" w:rsidRDefault="00B077D5"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Measuring and marking out</w:t>
            </w:r>
          </w:p>
          <w:p w14:paraId="55FA2C67" w14:textId="504C2561" w:rsidR="00A95A1C" w:rsidRPr="00D06398" w:rsidRDefault="00A95A1C"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Commercial processes</w:t>
            </w:r>
          </w:p>
          <w:p w14:paraId="1F747860" w14:textId="7D8DBB15" w:rsidR="00A95A1C" w:rsidRPr="00D06398" w:rsidRDefault="00A95A1C"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Quality control</w:t>
            </w:r>
          </w:p>
          <w:p w14:paraId="414F1E33" w14:textId="10B137B1" w:rsidR="00A95A1C" w:rsidRPr="00D06398" w:rsidRDefault="00A95A1C"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Surface preparation and finishes</w:t>
            </w:r>
          </w:p>
          <w:p w14:paraId="79B233B9" w14:textId="3242EE9E" w:rsidR="00A95A1C" w:rsidRPr="00D06398" w:rsidRDefault="00A95A1C"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Investigation</w:t>
            </w:r>
            <w:r w:rsidR="00D44B53" w:rsidRPr="00D06398">
              <w:rPr>
                <w:rFonts w:ascii="Century Gothic" w:eastAsia="Century Gothic" w:hAnsi="Century Gothic" w:cs="Century Gothic"/>
                <w:bCs/>
                <w:sz w:val="20"/>
                <w:szCs w:val="20"/>
              </w:rPr>
              <w:t xml:space="preserve"> primary and secondary</w:t>
            </w:r>
          </w:p>
          <w:p w14:paraId="4CC90494" w14:textId="4A8A83B3" w:rsidR="00D44B53" w:rsidRPr="00D06398" w:rsidRDefault="00D44B53" w:rsidP="00B077D5">
            <w:pPr>
              <w:pStyle w:val="ListParagraph"/>
              <w:numPr>
                <w:ilvl w:val="0"/>
                <w:numId w:val="12"/>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Writing a design brief and specification</w:t>
            </w:r>
          </w:p>
          <w:p w14:paraId="6EF4A959" w14:textId="77777777" w:rsidR="00220788" w:rsidRPr="000322AD" w:rsidRDefault="00220788" w:rsidP="00220788">
            <w:pPr>
              <w:spacing w:after="0" w:line="240" w:lineRule="auto"/>
              <w:rPr>
                <w:rFonts w:ascii="Century Gothic" w:eastAsia="Century Gothic" w:hAnsi="Century Gothic" w:cs="Century Gothic"/>
                <w:bCs/>
                <w:sz w:val="20"/>
                <w:szCs w:val="20"/>
              </w:rPr>
            </w:pPr>
          </w:p>
          <w:p w14:paraId="3B11C068" w14:textId="77777777" w:rsidR="00220788" w:rsidRPr="000322AD" w:rsidRDefault="00220788" w:rsidP="0022078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Practical Tasks:</w:t>
            </w:r>
          </w:p>
          <w:p w14:paraId="278842D9" w14:textId="2746C588" w:rsidR="00E526F8" w:rsidRPr="0001260A" w:rsidRDefault="002B567D" w:rsidP="0001260A">
            <w:pPr>
              <w:pStyle w:val="ListParagraph"/>
              <w:numPr>
                <w:ilvl w:val="0"/>
                <w:numId w:val="24"/>
              </w:numPr>
              <w:spacing w:after="0" w:line="240" w:lineRule="auto"/>
              <w:rPr>
                <w:rFonts w:ascii="Century Gothic" w:eastAsia="Century Gothic" w:hAnsi="Century Gothic" w:cs="Century Gothic"/>
                <w:bCs/>
                <w:sz w:val="20"/>
                <w:szCs w:val="20"/>
              </w:rPr>
            </w:pPr>
            <w:r w:rsidRPr="0001260A">
              <w:rPr>
                <w:rFonts w:ascii="Century Gothic" w:eastAsia="Century Gothic" w:hAnsi="Century Gothic" w:cs="Century Gothic"/>
                <w:bCs/>
                <w:sz w:val="20"/>
                <w:szCs w:val="20"/>
              </w:rPr>
              <w:t>Candle holder using the wooden lathe.</w:t>
            </w:r>
          </w:p>
          <w:p w14:paraId="70B3BAB1" w14:textId="15900154" w:rsidR="002B567D" w:rsidRPr="0001260A" w:rsidRDefault="0001260A" w:rsidP="0001260A">
            <w:pPr>
              <w:pStyle w:val="ListParagraph"/>
              <w:numPr>
                <w:ilvl w:val="0"/>
                <w:numId w:val="24"/>
              </w:numPr>
              <w:spacing w:after="0" w:line="240" w:lineRule="auto"/>
              <w:rPr>
                <w:rFonts w:ascii="Century Gothic" w:eastAsia="Century Gothic" w:hAnsi="Century Gothic" w:cs="Century Gothic"/>
                <w:bCs/>
                <w:sz w:val="20"/>
                <w:szCs w:val="20"/>
              </w:rPr>
            </w:pPr>
            <w:r w:rsidRPr="0001260A">
              <w:rPr>
                <w:rFonts w:ascii="Century Gothic" w:eastAsia="Century Gothic" w:hAnsi="Century Gothic" w:cs="Century Gothic"/>
                <w:bCs/>
                <w:sz w:val="20"/>
                <w:szCs w:val="20"/>
              </w:rPr>
              <w:t>Mood lighting.</w:t>
            </w:r>
          </w:p>
          <w:p w14:paraId="6ADF7E16" w14:textId="77777777" w:rsidR="00E526F8" w:rsidRPr="00D06398" w:rsidRDefault="00E526F8">
            <w:pPr>
              <w:spacing w:after="0" w:line="240" w:lineRule="auto"/>
              <w:rPr>
                <w:rFonts w:ascii="Century Gothic" w:eastAsia="Century Gothic" w:hAnsi="Century Gothic" w:cs="Century Gothic"/>
                <w:sz w:val="20"/>
                <w:szCs w:val="20"/>
              </w:rPr>
            </w:pPr>
          </w:p>
          <w:p w14:paraId="5B24113E" w14:textId="3A1EB11F"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All pupils will be assessed:</w:t>
            </w:r>
          </w:p>
          <w:p w14:paraId="6FF48E9F" w14:textId="77777777" w:rsidR="00C01C46" w:rsidRPr="000322AD" w:rsidRDefault="00C01C46" w:rsidP="00C01C4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Knowledge quiz</w:t>
            </w:r>
          </w:p>
          <w:p w14:paraId="52CF90B8" w14:textId="5BE8579D" w:rsidR="00C01C46" w:rsidRPr="000322AD" w:rsidRDefault="00C01C46" w:rsidP="00C01C4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Practice exam questions:</w:t>
            </w:r>
            <w:r w:rsidR="000B597C">
              <w:rPr>
                <w:rFonts w:ascii="Century Gothic" w:eastAsia="Century Gothic" w:hAnsi="Century Gothic" w:cs="Century Gothic"/>
                <w:sz w:val="20"/>
                <w:szCs w:val="20"/>
              </w:rPr>
              <w:t xml:space="preserve"> Commercial processing. Section B of the exam paper.</w:t>
            </w:r>
          </w:p>
          <w:p w14:paraId="7FEFD57B" w14:textId="77777777" w:rsidR="00C01C46" w:rsidRPr="000322AD" w:rsidRDefault="00C01C46" w:rsidP="00C01C4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DNA</w:t>
            </w:r>
          </w:p>
          <w:p w14:paraId="2EDDCC71" w14:textId="77777777" w:rsidR="00C01C46" w:rsidRPr="000322AD" w:rsidRDefault="00C01C46" w:rsidP="00C01C46">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End of unit test</w:t>
            </w:r>
          </w:p>
          <w:p w14:paraId="14E8C106" w14:textId="77777777" w:rsidR="00E526F8" w:rsidRPr="00D06398" w:rsidRDefault="00E526F8">
            <w:pPr>
              <w:spacing w:after="0" w:line="240" w:lineRule="auto"/>
              <w:rPr>
                <w:rFonts w:ascii="Century Gothic" w:eastAsia="Century Gothic" w:hAnsi="Century Gothic" w:cs="Century Gothic"/>
                <w:sz w:val="20"/>
                <w:szCs w:val="20"/>
              </w:rPr>
            </w:pPr>
          </w:p>
          <w:p w14:paraId="4D00D450" w14:textId="2C80E28D"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Impact - Why do we teach this?</w:t>
            </w:r>
          </w:p>
          <w:p w14:paraId="009588F1" w14:textId="77777777" w:rsidR="008411AE" w:rsidRPr="00D06398" w:rsidRDefault="008411AE">
            <w:pPr>
              <w:spacing w:after="0" w:line="240" w:lineRule="auto"/>
              <w:rPr>
                <w:rFonts w:ascii="Century Gothic" w:eastAsia="Century Gothic" w:hAnsi="Century Gothic" w:cs="Century Gothic"/>
                <w:b/>
                <w:sz w:val="20"/>
                <w:szCs w:val="20"/>
              </w:rPr>
            </w:pPr>
          </w:p>
          <w:p w14:paraId="625BF5CA" w14:textId="61A7950E" w:rsidR="00A442D2" w:rsidRDefault="000D5BA6" w:rsidP="00E52626">
            <w:pPr>
              <w:pStyle w:val="NoSpacing"/>
            </w:pPr>
            <w:r>
              <w:rPr>
                <w:lang w:val="en-US"/>
              </w:rPr>
              <w:t>Pupils will have</w:t>
            </w:r>
            <w:r w:rsidR="00A442D2" w:rsidRPr="00A03BDB">
              <w:t xml:space="preserve"> developed a knowledge and understanding </w:t>
            </w:r>
            <w:proofErr w:type="gramStart"/>
            <w:r w:rsidR="00A442D2" w:rsidRPr="00A03BDB">
              <w:t>of:</w:t>
            </w:r>
            <w:proofErr w:type="gramEnd"/>
            <w:r w:rsidR="00A442D2" w:rsidRPr="00A03BDB">
              <w:t xml:space="preserve"> </w:t>
            </w:r>
            <w:r w:rsidR="00A442D2" w:rsidRPr="00A03BDB">
              <w:rPr>
                <w:lang w:val="en-US"/>
              </w:rPr>
              <w:t>how to use measurements and reference points</w:t>
            </w:r>
            <w:r w:rsidR="000B67FE">
              <w:rPr>
                <w:lang w:val="en-US"/>
              </w:rPr>
              <w:t xml:space="preserve">, </w:t>
            </w:r>
            <w:r w:rsidR="00A442D2" w:rsidRPr="00A03BDB">
              <w:rPr>
                <w:lang w:val="en-US"/>
              </w:rPr>
              <w:t xml:space="preserve">templates and production aids </w:t>
            </w:r>
            <w:r w:rsidR="000B67FE">
              <w:rPr>
                <w:lang w:val="en-US"/>
              </w:rPr>
              <w:t>to e</w:t>
            </w:r>
            <w:r w:rsidR="00A442D2" w:rsidRPr="00A03BDB">
              <w:rPr>
                <w:lang w:val="en-US"/>
              </w:rPr>
              <w:t>nsure accuracy</w:t>
            </w:r>
            <w:r>
              <w:t xml:space="preserve">. </w:t>
            </w:r>
            <w:r w:rsidR="002120BD">
              <w:t xml:space="preserve">Working within </w:t>
            </w:r>
            <w:r w:rsidR="009223BD">
              <w:t>tolerances</w:t>
            </w:r>
            <w:r w:rsidR="00E52626">
              <w:t xml:space="preserve">, quality control and quality assurance. </w:t>
            </w:r>
          </w:p>
          <w:p w14:paraId="26D12FE7" w14:textId="348175A2" w:rsidR="00A442D2" w:rsidRPr="00A03BDB" w:rsidRDefault="009223BD" w:rsidP="009223BD">
            <w:pPr>
              <w:pStyle w:val="NoSpacing"/>
            </w:pPr>
            <w:r>
              <w:t>Pupils</w:t>
            </w:r>
            <w:r w:rsidR="00E52626">
              <w:t xml:space="preserve"> </w:t>
            </w:r>
            <w:r>
              <w:t>will</w:t>
            </w:r>
            <w:r w:rsidR="00E52626">
              <w:t xml:space="preserve"> understand a range of material finishes,</w:t>
            </w:r>
            <w:r>
              <w:t xml:space="preserve"> uses for that finish</w:t>
            </w:r>
            <w:r>
              <w:rPr>
                <w:lang w:val="en-US"/>
              </w:rPr>
              <w:t xml:space="preserve"> and how they</w:t>
            </w:r>
            <w:r w:rsidR="00A442D2" w:rsidRPr="00A03BDB">
              <w:t xml:space="preserve"> are applied, both for one-off and industrial production methods.</w:t>
            </w:r>
          </w:p>
          <w:p w14:paraId="422787C3" w14:textId="77777777" w:rsidR="00A442D2" w:rsidRDefault="00A442D2" w:rsidP="00A442D2"/>
          <w:p w14:paraId="34BE348E" w14:textId="77777777" w:rsidR="00E526F8" w:rsidRPr="00D06398" w:rsidRDefault="00E526F8">
            <w:pPr>
              <w:spacing w:after="0" w:line="240" w:lineRule="auto"/>
              <w:rPr>
                <w:rFonts w:ascii="Century Gothic" w:eastAsia="Century Gothic" w:hAnsi="Century Gothic" w:cs="Century Gothic"/>
                <w:b/>
                <w:sz w:val="20"/>
                <w:szCs w:val="20"/>
              </w:rPr>
            </w:pPr>
          </w:p>
          <w:p w14:paraId="48AB1346" w14:textId="77777777" w:rsidR="00E526F8" w:rsidRPr="00D06398" w:rsidRDefault="00E526F8">
            <w:pPr>
              <w:spacing w:after="0" w:line="240" w:lineRule="auto"/>
              <w:ind w:left="72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t>Subject specific skills being developed:</w:t>
            </w:r>
            <w:r w:rsidRPr="00D06398">
              <w:rPr>
                <w:rFonts w:ascii="Century Gothic" w:eastAsia="Century Gothic" w:hAnsi="Century Gothic" w:cs="Century Gothic"/>
                <w:sz w:val="20"/>
                <w:szCs w:val="20"/>
              </w:rPr>
              <w:t xml:space="preserve"> </w:t>
            </w:r>
          </w:p>
          <w:p w14:paraId="4E704B13" w14:textId="1728222A" w:rsidR="00E87619" w:rsidRDefault="006A00DF" w:rsidP="00E87619">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Use of the lathe.</w:t>
            </w:r>
          </w:p>
          <w:p w14:paraId="6FBEFD35" w14:textId="009B2420" w:rsidR="006A00DF" w:rsidRDefault="006A00DF" w:rsidP="00E87619">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Soldering</w:t>
            </w:r>
          </w:p>
          <w:p w14:paraId="0CF4A2D7" w14:textId="13AC4E23" w:rsidR="00D91864" w:rsidRDefault="00D91864" w:rsidP="00E87619">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Electronics</w:t>
            </w:r>
          </w:p>
          <w:p w14:paraId="76C895EC" w14:textId="37851DFB" w:rsidR="00D91864" w:rsidRPr="00D06398" w:rsidRDefault="00D91864" w:rsidP="00E87619">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Pupils will use a wide </w:t>
            </w:r>
            <w:r w:rsidR="00691268">
              <w:rPr>
                <w:rFonts w:ascii="Century Gothic" w:eastAsia="Century Gothic" w:hAnsi="Century Gothic" w:cs="Century Gothic"/>
                <w:sz w:val="20"/>
                <w:szCs w:val="20"/>
              </w:rPr>
              <w:t>range</w:t>
            </w:r>
            <w:r>
              <w:rPr>
                <w:rFonts w:ascii="Century Gothic" w:eastAsia="Century Gothic" w:hAnsi="Century Gothic" w:cs="Century Gothic"/>
                <w:sz w:val="20"/>
                <w:szCs w:val="20"/>
              </w:rPr>
              <w:t xml:space="preserve"> </w:t>
            </w:r>
            <w:r w:rsidR="00691268">
              <w:rPr>
                <w:rFonts w:ascii="Century Gothic" w:eastAsia="Century Gothic" w:hAnsi="Century Gothic" w:cs="Century Gothic"/>
                <w:sz w:val="20"/>
                <w:szCs w:val="20"/>
              </w:rPr>
              <w:t>of</w:t>
            </w:r>
            <w:r>
              <w:rPr>
                <w:rFonts w:ascii="Century Gothic" w:eastAsia="Century Gothic" w:hAnsi="Century Gothic" w:cs="Century Gothic"/>
                <w:sz w:val="20"/>
                <w:szCs w:val="20"/>
              </w:rPr>
              <w:t xml:space="preserve"> tools and machinery to</w:t>
            </w:r>
            <w:r w:rsidR="00691268">
              <w:rPr>
                <w:rFonts w:ascii="Century Gothic" w:eastAsia="Century Gothic" w:hAnsi="Century Gothic" w:cs="Century Gothic"/>
                <w:sz w:val="20"/>
                <w:szCs w:val="20"/>
              </w:rPr>
              <w:t xml:space="preserve"> manufacture a light of their own design.</w:t>
            </w:r>
          </w:p>
          <w:p w14:paraId="2DAF514B" w14:textId="7152644B" w:rsidR="00BF6E0A" w:rsidRPr="00D06398" w:rsidRDefault="00BF6E0A" w:rsidP="00E87619">
            <w:pPr>
              <w:spacing w:after="0" w:line="240" w:lineRule="auto"/>
              <w:ind w:left="720"/>
              <w:rPr>
                <w:rFonts w:ascii="Century Gothic" w:eastAsia="Century Gothic" w:hAnsi="Century Gothic" w:cs="Century Gothic"/>
                <w:sz w:val="20"/>
                <w:szCs w:val="20"/>
              </w:rPr>
            </w:pPr>
          </w:p>
        </w:tc>
        <w:tc>
          <w:tcPr>
            <w:tcW w:w="5040" w:type="dxa"/>
            <w:vMerge w:val="restart"/>
            <w:tcBorders>
              <w:top w:val="single" w:sz="4" w:space="0" w:color="000000"/>
              <w:left w:val="single" w:sz="4" w:space="0" w:color="000000"/>
              <w:bottom w:val="single" w:sz="4" w:space="0" w:color="000000"/>
              <w:right w:val="single" w:sz="4" w:space="0" w:color="000000"/>
            </w:tcBorders>
          </w:tcPr>
          <w:p w14:paraId="30145CFB" w14:textId="0278F0E9" w:rsidR="00964AFE" w:rsidRPr="00D06398" w:rsidRDefault="00E526F8" w:rsidP="00964AFE">
            <w:pPr>
              <w:spacing w:after="0" w:line="240" w:lineRule="auto"/>
              <w:rPr>
                <w:rFonts w:ascii="Century Gothic" w:eastAsia="Century Gothic" w:hAnsi="Century Gothic" w:cs="Century Gothic"/>
                <w:b/>
                <w:sz w:val="20"/>
                <w:szCs w:val="20"/>
                <w:shd w:val="clear" w:color="auto" w:fill="FFF2CC"/>
              </w:rPr>
            </w:pPr>
            <w:r w:rsidRPr="00D06398">
              <w:rPr>
                <w:rFonts w:ascii="Century Gothic" w:eastAsia="Century Gothic" w:hAnsi="Century Gothic" w:cs="Century Gothic"/>
                <w:b/>
                <w:sz w:val="20"/>
                <w:szCs w:val="20"/>
                <w:shd w:val="clear" w:color="auto" w:fill="FFF2CC"/>
              </w:rPr>
              <w:t>Half Term 5:</w:t>
            </w:r>
            <w:r w:rsidR="008907CB" w:rsidRPr="00D06398">
              <w:rPr>
                <w:rFonts w:ascii="Century Gothic" w:eastAsia="Century Gothic" w:hAnsi="Century Gothic" w:cs="Century Gothic"/>
                <w:b/>
                <w:sz w:val="20"/>
                <w:szCs w:val="20"/>
                <w:shd w:val="clear" w:color="auto" w:fill="FFF2CC"/>
              </w:rPr>
              <w:t xml:space="preserve"> </w:t>
            </w:r>
            <w:r w:rsidR="00790CD8" w:rsidRPr="00D06398">
              <w:rPr>
                <w:rFonts w:ascii="Century Gothic" w:eastAsia="Century Gothic" w:hAnsi="Century Gothic" w:cs="Century Gothic"/>
                <w:b/>
                <w:sz w:val="20"/>
                <w:szCs w:val="20"/>
                <w:shd w:val="clear" w:color="auto" w:fill="FFF2CC"/>
              </w:rPr>
              <w:t>Design</w:t>
            </w:r>
            <w:r w:rsidR="00964AFE" w:rsidRPr="00D06398">
              <w:rPr>
                <w:rFonts w:ascii="Century Gothic" w:eastAsia="Century Gothic" w:hAnsi="Century Gothic" w:cs="Century Gothic"/>
                <w:b/>
                <w:sz w:val="20"/>
                <w:szCs w:val="20"/>
                <w:shd w:val="clear" w:color="auto" w:fill="FFF2CC"/>
              </w:rPr>
              <w:t xml:space="preserve"> and making </w:t>
            </w:r>
            <w:r w:rsidR="00FC7F59" w:rsidRPr="00D06398">
              <w:rPr>
                <w:rFonts w:ascii="Century Gothic" w:eastAsia="Century Gothic" w:hAnsi="Century Gothic" w:cs="Century Gothic"/>
                <w:b/>
                <w:sz w:val="20"/>
                <w:szCs w:val="20"/>
                <w:shd w:val="clear" w:color="auto" w:fill="FFF2CC"/>
              </w:rPr>
              <w:t>principles.</w:t>
            </w:r>
          </w:p>
          <w:p w14:paraId="39CE6630" w14:textId="183FC67A" w:rsidR="00E526F8" w:rsidRPr="00D06398" w:rsidRDefault="00E526F8">
            <w:pPr>
              <w:spacing w:after="0" w:line="240" w:lineRule="auto"/>
              <w:rPr>
                <w:rFonts w:ascii="Century Gothic" w:eastAsia="Century Gothic" w:hAnsi="Century Gothic" w:cs="Century Gothic"/>
                <w:b/>
                <w:sz w:val="20"/>
                <w:szCs w:val="20"/>
                <w:shd w:val="clear" w:color="auto" w:fill="FFF2CC"/>
              </w:rPr>
            </w:pPr>
          </w:p>
          <w:p w14:paraId="19399D0C" w14:textId="77777777" w:rsidR="00F91476" w:rsidRPr="00D06398" w:rsidRDefault="00F91476" w:rsidP="00F91476">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Theory content which will be taught:</w:t>
            </w:r>
          </w:p>
          <w:p w14:paraId="3E332544" w14:textId="76EBAC89" w:rsidR="00E526F8" w:rsidRPr="00D06398" w:rsidRDefault="00D44B53" w:rsidP="00A95A1C">
            <w:pPr>
              <w:pStyle w:val="ListParagraph"/>
              <w:numPr>
                <w:ilvl w:val="0"/>
                <w:numId w:val="13"/>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Past and present designers</w:t>
            </w:r>
          </w:p>
          <w:p w14:paraId="4A46FCEE" w14:textId="01935716" w:rsidR="00D44B53" w:rsidRPr="00D06398" w:rsidRDefault="00D44B53" w:rsidP="00A95A1C">
            <w:pPr>
              <w:pStyle w:val="ListParagraph"/>
              <w:numPr>
                <w:ilvl w:val="0"/>
                <w:numId w:val="13"/>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 xml:space="preserve">Design </w:t>
            </w:r>
            <w:proofErr w:type="gramStart"/>
            <w:r w:rsidRPr="00D06398">
              <w:rPr>
                <w:rFonts w:ascii="Century Gothic" w:eastAsia="Century Gothic" w:hAnsi="Century Gothic" w:cs="Century Gothic"/>
                <w:sz w:val="20"/>
                <w:szCs w:val="20"/>
              </w:rPr>
              <w:t>companies</w:t>
            </w:r>
            <w:proofErr w:type="gramEnd"/>
          </w:p>
          <w:p w14:paraId="0C809DD8" w14:textId="723F6055" w:rsidR="00BE0D8D" w:rsidRPr="00D06398" w:rsidRDefault="00BD3E72" w:rsidP="00A95A1C">
            <w:pPr>
              <w:pStyle w:val="ListParagraph"/>
              <w:numPr>
                <w:ilvl w:val="0"/>
                <w:numId w:val="13"/>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 xml:space="preserve">Generating, </w:t>
            </w:r>
            <w:proofErr w:type="gramStart"/>
            <w:r w:rsidRPr="00D06398">
              <w:rPr>
                <w:rFonts w:ascii="Century Gothic" w:eastAsia="Century Gothic" w:hAnsi="Century Gothic" w:cs="Century Gothic"/>
                <w:sz w:val="20"/>
                <w:szCs w:val="20"/>
              </w:rPr>
              <w:t>exploring</w:t>
            </w:r>
            <w:proofErr w:type="gramEnd"/>
            <w:r w:rsidRPr="00D06398">
              <w:rPr>
                <w:rFonts w:ascii="Century Gothic" w:eastAsia="Century Gothic" w:hAnsi="Century Gothic" w:cs="Century Gothic"/>
                <w:sz w:val="20"/>
                <w:szCs w:val="20"/>
              </w:rPr>
              <w:t xml:space="preserve"> and developing ideas</w:t>
            </w:r>
          </w:p>
          <w:p w14:paraId="045F8E06" w14:textId="026C3EB8" w:rsidR="00865102" w:rsidRPr="00D06398" w:rsidRDefault="00865102" w:rsidP="00A95A1C">
            <w:pPr>
              <w:pStyle w:val="ListParagraph"/>
              <w:numPr>
                <w:ilvl w:val="0"/>
                <w:numId w:val="13"/>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Prototyping</w:t>
            </w:r>
          </w:p>
          <w:p w14:paraId="42501F0E" w14:textId="0CBF948A" w:rsidR="00865102" w:rsidRPr="00D06398" w:rsidRDefault="00865102" w:rsidP="00A95A1C">
            <w:pPr>
              <w:pStyle w:val="ListParagraph"/>
              <w:numPr>
                <w:ilvl w:val="0"/>
                <w:numId w:val="13"/>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Materials and components</w:t>
            </w:r>
          </w:p>
          <w:p w14:paraId="2CB22310" w14:textId="03E81809" w:rsidR="00865102" w:rsidRPr="00D06398" w:rsidRDefault="00865102" w:rsidP="00A95A1C">
            <w:pPr>
              <w:pStyle w:val="ListParagraph"/>
              <w:numPr>
                <w:ilvl w:val="0"/>
                <w:numId w:val="13"/>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Manufacturing techniques and processes</w:t>
            </w:r>
          </w:p>
          <w:p w14:paraId="2761C8B7" w14:textId="77777777" w:rsidR="00E526F8" w:rsidRDefault="00E526F8" w:rsidP="007C607D">
            <w:pPr>
              <w:spacing w:after="0" w:line="240" w:lineRule="auto"/>
              <w:rPr>
                <w:rFonts w:ascii="Century Gothic" w:eastAsia="Century Gothic" w:hAnsi="Century Gothic" w:cs="Century Gothic"/>
                <w:sz w:val="20"/>
                <w:szCs w:val="20"/>
              </w:rPr>
            </w:pPr>
          </w:p>
          <w:p w14:paraId="2055C06D" w14:textId="77777777" w:rsidR="0001260A" w:rsidRDefault="0001260A" w:rsidP="007C607D">
            <w:pPr>
              <w:spacing w:after="0" w:line="240" w:lineRule="auto"/>
              <w:rPr>
                <w:rFonts w:ascii="Century Gothic" w:eastAsia="Century Gothic" w:hAnsi="Century Gothic" w:cs="Century Gothic"/>
                <w:sz w:val="20"/>
                <w:szCs w:val="20"/>
              </w:rPr>
            </w:pPr>
          </w:p>
          <w:p w14:paraId="06AC1573" w14:textId="77777777" w:rsidR="0001260A" w:rsidRPr="000322AD" w:rsidRDefault="0001260A" w:rsidP="0001260A">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Practical Tasks:</w:t>
            </w:r>
          </w:p>
          <w:p w14:paraId="12BF9BCC" w14:textId="77777777" w:rsidR="0001260A" w:rsidRPr="0001260A" w:rsidRDefault="0001260A" w:rsidP="0001260A">
            <w:pPr>
              <w:pStyle w:val="ListParagraph"/>
              <w:numPr>
                <w:ilvl w:val="0"/>
                <w:numId w:val="24"/>
              </w:numPr>
              <w:spacing w:after="0" w:line="240" w:lineRule="auto"/>
              <w:rPr>
                <w:rFonts w:ascii="Century Gothic" w:eastAsia="Century Gothic" w:hAnsi="Century Gothic" w:cs="Century Gothic"/>
                <w:bCs/>
                <w:sz w:val="20"/>
                <w:szCs w:val="20"/>
              </w:rPr>
            </w:pPr>
            <w:r w:rsidRPr="0001260A">
              <w:rPr>
                <w:rFonts w:ascii="Century Gothic" w:eastAsia="Century Gothic" w:hAnsi="Century Gothic" w:cs="Century Gothic"/>
                <w:bCs/>
                <w:sz w:val="20"/>
                <w:szCs w:val="20"/>
              </w:rPr>
              <w:t>Candle holder using the wooden lathe.</w:t>
            </w:r>
          </w:p>
          <w:p w14:paraId="5BC88B5E" w14:textId="77777777" w:rsidR="0001260A" w:rsidRPr="0001260A" w:rsidRDefault="0001260A" w:rsidP="0001260A">
            <w:pPr>
              <w:pStyle w:val="ListParagraph"/>
              <w:numPr>
                <w:ilvl w:val="0"/>
                <w:numId w:val="24"/>
              </w:numPr>
              <w:spacing w:after="0" w:line="240" w:lineRule="auto"/>
              <w:rPr>
                <w:rFonts w:ascii="Century Gothic" w:eastAsia="Century Gothic" w:hAnsi="Century Gothic" w:cs="Century Gothic"/>
                <w:bCs/>
                <w:sz w:val="20"/>
                <w:szCs w:val="20"/>
              </w:rPr>
            </w:pPr>
            <w:r w:rsidRPr="0001260A">
              <w:rPr>
                <w:rFonts w:ascii="Century Gothic" w:eastAsia="Century Gothic" w:hAnsi="Century Gothic" w:cs="Century Gothic"/>
                <w:bCs/>
                <w:sz w:val="20"/>
                <w:szCs w:val="20"/>
              </w:rPr>
              <w:t>Mood lighting.</w:t>
            </w:r>
          </w:p>
          <w:p w14:paraId="3A2A5FDB" w14:textId="77777777" w:rsidR="0001260A" w:rsidRPr="00D06398" w:rsidRDefault="0001260A" w:rsidP="007C607D">
            <w:pPr>
              <w:spacing w:after="0" w:line="240" w:lineRule="auto"/>
              <w:rPr>
                <w:rFonts w:ascii="Century Gothic" w:eastAsia="Century Gothic" w:hAnsi="Century Gothic" w:cs="Century Gothic"/>
                <w:sz w:val="20"/>
                <w:szCs w:val="20"/>
              </w:rPr>
            </w:pPr>
          </w:p>
          <w:p w14:paraId="76C958F8" w14:textId="28321A15" w:rsidR="008411AE"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All pupils will be assessed:</w:t>
            </w:r>
          </w:p>
          <w:p w14:paraId="4A66A589" w14:textId="77777777" w:rsidR="0001260A" w:rsidRPr="000322AD" w:rsidRDefault="0001260A" w:rsidP="0001260A">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Knowledge quiz</w:t>
            </w:r>
          </w:p>
          <w:p w14:paraId="5EE95C33" w14:textId="237AF293" w:rsidR="0001260A" w:rsidRPr="000322AD" w:rsidRDefault="0001260A" w:rsidP="0001260A">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Practice exam questions:</w:t>
            </w:r>
            <w:r>
              <w:rPr>
                <w:rFonts w:ascii="Century Gothic" w:eastAsia="Century Gothic" w:hAnsi="Century Gothic" w:cs="Century Gothic"/>
                <w:sz w:val="20"/>
                <w:szCs w:val="20"/>
              </w:rPr>
              <w:t xml:space="preserve"> Commercial processing. Section B of the exam paper.</w:t>
            </w:r>
            <w:r w:rsidR="004F47EB">
              <w:rPr>
                <w:rFonts w:ascii="Century Gothic" w:eastAsia="Century Gothic" w:hAnsi="Century Gothic" w:cs="Century Gothic"/>
                <w:sz w:val="20"/>
                <w:szCs w:val="20"/>
              </w:rPr>
              <w:t xml:space="preserve"> Section C of the exam- Designers.</w:t>
            </w:r>
          </w:p>
          <w:p w14:paraId="6E9C875C" w14:textId="77777777" w:rsidR="0001260A" w:rsidRPr="000322AD" w:rsidRDefault="0001260A" w:rsidP="0001260A">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DNA</w:t>
            </w:r>
          </w:p>
          <w:p w14:paraId="0601D29B" w14:textId="77777777" w:rsidR="0001260A" w:rsidRDefault="0001260A" w:rsidP="0001260A">
            <w:pPr>
              <w:spacing w:after="0" w:line="240" w:lineRule="auto"/>
              <w:rPr>
                <w:rFonts w:ascii="Century Gothic" w:eastAsia="Century Gothic" w:hAnsi="Century Gothic" w:cs="Century Gothic"/>
                <w:sz w:val="20"/>
                <w:szCs w:val="20"/>
              </w:rPr>
            </w:pPr>
            <w:r w:rsidRPr="000322AD">
              <w:rPr>
                <w:rFonts w:ascii="Century Gothic" w:eastAsia="Century Gothic" w:hAnsi="Century Gothic" w:cs="Century Gothic"/>
                <w:sz w:val="20"/>
                <w:szCs w:val="20"/>
              </w:rPr>
              <w:t>End of unit test</w:t>
            </w:r>
          </w:p>
          <w:p w14:paraId="6B04845B" w14:textId="4DE4EA18" w:rsidR="006A00DF" w:rsidRPr="000322AD" w:rsidRDefault="006A00DF" w:rsidP="0001260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Mock exam</w:t>
            </w:r>
          </w:p>
          <w:p w14:paraId="1F3F0675" w14:textId="77777777" w:rsidR="0001260A" w:rsidRDefault="0001260A">
            <w:pPr>
              <w:spacing w:after="0" w:line="240" w:lineRule="auto"/>
              <w:rPr>
                <w:rFonts w:ascii="Century Gothic" w:eastAsia="Century Gothic" w:hAnsi="Century Gothic" w:cs="Century Gothic"/>
                <w:sz w:val="20"/>
                <w:szCs w:val="20"/>
              </w:rPr>
            </w:pPr>
          </w:p>
          <w:p w14:paraId="7D384413" w14:textId="77777777" w:rsidR="0001260A" w:rsidRPr="00D06398" w:rsidRDefault="0001260A">
            <w:pPr>
              <w:spacing w:after="0" w:line="240" w:lineRule="auto"/>
              <w:rPr>
                <w:rFonts w:ascii="Century Gothic" w:eastAsia="Century Gothic" w:hAnsi="Century Gothic" w:cs="Century Gothic"/>
                <w:sz w:val="20"/>
                <w:szCs w:val="20"/>
              </w:rPr>
            </w:pPr>
          </w:p>
          <w:p w14:paraId="2722FF25" w14:textId="2BD92643"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Impact - Why do we teach this?</w:t>
            </w:r>
            <w:r w:rsidR="008411AE" w:rsidRPr="00D06398">
              <w:rPr>
                <w:rFonts w:ascii="Century Gothic" w:eastAsia="Century Gothic" w:hAnsi="Century Gothic" w:cs="Century Gothic"/>
                <w:b/>
                <w:sz w:val="20"/>
                <w:szCs w:val="20"/>
              </w:rPr>
              <w:t xml:space="preserve"> </w:t>
            </w:r>
          </w:p>
          <w:p w14:paraId="2252FFFC" w14:textId="776D6357" w:rsidR="00892484" w:rsidRDefault="00A330A7" w:rsidP="00892484">
            <w:pPr>
              <w:pStyle w:val="NoSpacing"/>
            </w:pPr>
            <w:r w:rsidRPr="00E876D1">
              <w:rPr>
                <w:rFonts w:ascii="Century Gothic" w:eastAsia="Century Gothic" w:hAnsi="Century Gothic" w:cs="Century Gothic"/>
                <w:bCs/>
                <w:sz w:val="20"/>
                <w:szCs w:val="20"/>
              </w:rPr>
              <w:t xml:space="preserve">Pupils will learn the </w:t>
            </w:r>
            <w:r w:rsidR="00B27FA7" w:rsidRPr="00E876D1">
              <w:rPr>
                <w:rFonts w:ascii="Century Gothic" w:eastAsia="Century Gothic" w:hAnsi="Century Gothic" w:cs="Century Gothic"/>
                <w:bCs/>
                <w:sz w:val="20"/>
                <w:szCs w:val="20"/>
              </w:rPr>
              <w:t>importance o</w:t>
            </w:r>
            <w:r w:rsidRPr="00E876D1">
              <w:rPr>
                <w:rFonts w:ascii="Century Gothic" w:eastAsia="Century Gothic" w:hAnsi="Century Gothic" w:cs="Century Gothic"/>
                <w:bCs/>
                <w:sz w:val="20"/>
                <w:szCs w:val="20"/>
              </w:rPr>
              <w:t>f</w:t>
            </w:r>
            <w:r w:rsidR="00B27FA7" w:rsidRPr="00E876D1">
              <w:rPr>
                <w:rFonts w:ascii="Century Gothic" w:eastAsia="Century Gothic" w:hAnsi="Century Gothic" w:cs="Century Gothic"/>
                <w:bCs/>
                <w:sz w:val="20"/>
                <w:szCs w:val="20"/>
              </w:rPr>
              <w:t xml:space="preserve"> a design brief</w:t>
            </w:r>
            <w:r w:rsidRPr="00E876D1">
              <w:rPr>
                <w:rFonts w:ascii="Century Gothic" w:eastAsia="Century Gothic" w:hAnsi="Century Gothic" w:cs="Century Gothic"/>
                <w:bCs/>
                <w:sz w:val="20"/>
                <w:szCs w:val="20"/>
              </w:rPr>
              <w:t>, and specification</w:t>
            </w:r>
            <w:r w:rsidR="008653DA" w:rsidRPr="00E876D1">
              <w:rPr>
                <w:rFonts w:ascii="Century Gothic" w:eastAsia="Century Gothic" w:hAnsi="Century Gothic" w:cs="Century Gothic"/>
                <w:bCs/>
                <w:sz w:val="20"/>
                <w:szCs w:val="20"/>
              </w:rPr>
              <w:t xml:space="preserve">. Pupils </w:t>
            </w:r>
            <w:r w:rsidR="00892484" w:rsidRPr="00E876D1">
              <w:rPr>
                <w:rFonts w:ascii="Century Gothic" w:eastAsia="Century Gothic" w:hAnsi="Century Gothic" w:cs="Century Gothic"/>
                <w:bCs/>
                <w:sz w:val="20"/>
                <w:szCs w:val="20"/>
              </w:rPr>
              <w:t>w</w:t>
            </w:r>
            <w:r w:rsidR="00892484">
              <w:rPr>
                <w:rFonts w:ascii="Century Gothic" w:eastAsia="Century Gothic" w:hAnsi="Century Gothic" w:cs="Century Gothic"/>
                <w:bCs/>
                <w:sz w:val="20"/>
                <w:szCs w:val="20"/>
              </w:rPr>
              <w:t>ill</w:t>
            </w:r>
            <w:r w:rsidR="00892484" w:rsidRPr="00B5103C">
              <w:t xml:space="preserve"> extract relevant information from sources and interpret data</w:t>
            </w:r>
            <w:r w:rsidR="00892484">
              <w:t xml:space="preserve"> to </w:t>
            </w:r>
            <w:r w:rsidR="00C7491C" w:rsidRPr="00B5103C">
              <w:t>identify a design need or opportunity</w:t>
            </w:r>
            <w:r w:rsidR="00C7491C">
              <w:t>.</w:t>
            </w:r>
          </w:p>
          <w:p w14:paraId="063C8DD3" w14:textId="77777777" w:rsidR="00426A7C" w:rsidRDefault="00426A7C" w:rsidP="00892484">
            <w:pPr>
              <w:pStyle w:val="NoSpacing"/>
            </w:pPr>
          </w:p>
          <w:p w14:paraId="58B97CA7" w14:textId="40652F4D" w:rsidR="00426A7C" w:rsidRPr="00B5103C" w:rsidRDefault="00426A7C" w:rsidP="00426A7C">
            <w:pPr>
              <w:pStyle w:val="NoSpacing"/>
            </w:pPr>
            <w:r>
              <w:rPr>
                <w:lang w:val="en-US"/>
              </w:rPr>
              <w:t>Pupils will explore a</w:t>
            </w:r>
            <w:r w:rsidRPr="00B5103C">
              <w:rPr>
                <w:lang w:val="en-US"/>
              </w:rPr>
              <w:t xml:space="preserve"> range of design movements from the last few centuries</w:t>
            </w:r>
            <w:r>
              <w:t xml:space="preserve"> and investigate the</w:t>
            </w:r>
            <w:r w:rsidRPr="00426A7C">
              <w:rPr>
                <w:lang w:val="en-US"/>
              </w:rPr>
              <w:t xml:space="preserve"> work of designers linked to those art movements</w:t>
            </w:r>
            <w:r>
              <w:rPr>
                <w:lang w:val="en-US"/>
              </w:rPr>
              <w:t>. Pupils will learn of</w:t>
            </w:r>
            <w:r>
              <w:t xml:space="preserve"> </w:t>
            </w:r>
            <w:r w:rsidRPr="00B5103C">
              <w:rPr>
                <w:lang w:val="en-US"/>
              </w:rPr>
              <w:t xml:space="preserve">their importance in developing new technologies, </w:t>
            </w:r>
            <w:proofErr w:type="gramStart"/>
            <w:r w:rsidRPr="00B5103C">
              <w:rPr>
                <w:lang w:val="en-US"/>
              </w:rPr>
              <w:t>styles</w:t>
            </w:r>
            <w:proofErr w:type="gramEnd"/>
            <w:r w:rsidRPr="00B5103C">
              <w:rPr>
                <w:lang w:val="en-US"/>
              </w:rPr>
              <w:t xml:space="preserve"> or fashions</w:t>
            </w:r>
            <w:r>
              <w:t>.</w:t>
            </w:r>
          </w:p>
          <w:p w14:paraId="12E9C6B7" w14:textId="3E286730" w:rsidR="00543E93" w:rsidRPr="00F82932" w:rsidRDefault="00426A7C" w:rsidP="00F82932">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Pupils will </w:t>
            </w:r>
            <w:r w:rsidR="007B14BF">
              <w:rPr>
                <w:rFonts w:ascii="Century Gothic" w:eastAsia="Century Gothic" w:hAnsi="Century Gothic" w:cs="Century Gothic"/>
                <w:bCs/>
                <w:sz w:val="20"/>
                <w:szCs w:val="20"/>
              </w:rPr>
              <w:t>have an</w:t>
            </w:r>
            <w:r w:rsidR="00BD0CBD">
              <w:rPr>
                <w:rFonts w:ascii="Century Gothic" w:eastAsia="Century Gothic" w:hAnsi="Century Gothic" w:cs="Century Gothic"/>
                <w:bCs/>
                <w:sz w:val="20"/>
                <w:szCs w:val="20"/>
              </w:rPr>
              <w:t xml:space="preserve"> </w:t>
            </w:r>
            <w:r w:rsidR="00543E93" w:rsidRPr="002D63F5">
              <w:t xml:space="preserve">understanding </w:t>
            </w:r>
            <w:proofErr w:type="gramStart"/>
            <w:r w:rsidR="00543E93" w:rsidRPr="002D63F5">
              <w:t>of:</w:t>
            </w:r>
            <w:proofErr w:type="gramEnd"/>
            <w:r w:rsidR="00BD0CBD">
              <w:t xml:space="preserve"> </w:t>
            </w:r>
            <w:r w:rsidR="00543E93" w:rsidRPr="002D63F5">
              <w:t>how to use a variety of media and equipment to produce models and mock-ups as a means of communication</w:t>
            </w:r>
            <w:r w:rsidR="00BD0CBD">
              <w:t>. They will know how to create a</w:t>
            </w:r>
            <w:r w:rsidR="00543E93" w:rsidRPr="002D63F5">
              <w:t xml:space="preserve"> range of 2D and 3D methods for communicating </w:t>
            </w:r>
            <w:r w:rsidR="00543E93" w:rsidRPr="002D63F5">
              <w:lastRenderedPageBreak/>
              <w:t>design ideas.</w:t>
            </w:r>
            <w:r w:rsidR="00F82932">
              <w:t xml:space="preserve"> H</w:t>
            </w:r>
            <w:r w:rsidR="00543E93" w:rsidRPr="00B5103C">
              <w:t>ow to select and use materials and components appropriate to the task</w:t>
            </w:r>
            <w:r w:rsidR="00F82932">
              <w:t>.</w:t>
            </w:r>
          </w:p>
          <w:p w14:paraId="7C46BA5A" w14:textId="77777777" w:rsidR="00543E93" w:rsidRPr="00E876D1" w:rsidRDefault="00543E93">
            <w:pPr>
              <w:spacing w:after="0" w:line="240" w:lineRule="auto"/>
              <w:rPr>
                <w:rFonts w:ascii="Century Gothic" w:eastAsia="Century Gothic" w:hAnsi="Century Gothic" w:cs="Century Gothic"/>
                <w:bCs/>
                <w:sz w:val="20"/>
                <w:szCs w:val="20"/>
              </w:rPr>
            </w:pPr>
          </w:p>
          <w:p w14:paraId="5B4EF69D" w14:textId="63B21DD6" w:rsidR="00E526F8" w:rsidRPr="00D06398" w:rsidRDefault="00E526F8" w:rsidP="00E87619">
            <w:pPr>
              <w:spacing w:after="0" w:line="240" w:lineRule="auto"/>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lastRenderedPageBreak/>
              <w:t>Subject specific skills being developed:</w:t>
            </w:r>
          </w:p>
          <w:p w14:paraId="3B0EDAAE" w14:textId="77777777" w:rsidR="00691268" w:rsidRDefault="00691268" w:rsidP="00691268">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Use of the lathe.</w:t>
            </w:r>
          </w:p>
          <w:p w14:paraId="43E81502" w14:textId="77777777" w:rsidR="00691268" w:rsidRDefault="00691268" w:rsidP="00691268">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Soldering</w:t>
            </w:r>
          </w:p>
          <w:p w14:paraId="397AD8BA" w14:textId="77777777" w:rsidR="00691268" w:rsidRDefault="00691268" w:rsidP="00691268">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Electronics</w:t>
            </w:r>
          </w:p>
          <w:p w14:paraId="38D919BC" w14:textId="77777777" w:rsidR="00691268" w:rsidRPr="00D06398" w:rsidRDefault="00691268" w:rsidP="00691268">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Pupils will use a wide range of tools and machinery to manufacture a light of their own design.</w:t>
            </w:r>
          </w:p>
          <w:p w14:paraId="0179C943" w14:textId="1BEF3316" w:rsidR="00BF6E0A" w:rsidRPr="00D06398" w:rsidRDefault="00BF6E0A" w:rsidP="00691268">
            <w:pPr>
              <w:spacing w:after="0" w:line="240" w:lineRule="auto"/>
              <w:ind w:left="720"/>
              <w:rPr>
                <w:rFonts w:ascii="Century Gothic" w:eastAsia="Century Gothic" w:hAnsi="Century Gothic" w:cs="Century Gothic"/>
                <w:sz w:val="20"/>
                <w:szCs w:val="20"/>
              </w:rPr>
            </w:pPr>
          </w:p>
        </w:tc>
        <w:tc>
          <w:tcPr>
            <w:tcW w:w="5097" w:type="dxa"/>
            <w:vMerge w:val="restart"/>
            <w:tcBorders>
              <w:top w:val="single" w:sz="4" w:space="0" w:color="000000"/>
              <w:left w:val="single" w:sz="4" w:space="0" w:color="000000"/>
              <w:bottom w:val="single" w:sz="4" w:space="0" w:color="000000"/>
              <w:right w:val="single" w:sz="4" w:space="0" w:color="000000"/>
            </w:tcBorders>
          </w:tcPr>
          <w:p w14:paraId="382AB362" w14:textId="050498DC" w:rsidR="00E526F8" w:rsidRPr="00D06398" w:rsidRDefault="00E526F8">
            <w:pPr>
              <w:spacing w:after="0" w:line="240" w:lineRule="auto"/>
              <w:rPr>
                <w:rFonts w:ascii="Century Gothic" w:eastAsia="Century Gothic" w:hAnsi="Century Gothic" w:cs="Century Gothic"/>
                <w:b/>
                <w:sz w:val="20"/>
                <w:szCs w:val="20"/>
                <w:shd w:val="clear" w:color="auto" w:fill="FFF2CC"/>
              </w:rPr>
            </w:pPr>
            <w:r w:rsidRPr="00D06398">
              <w:rPr>
                <w:rFonts w:ascii="Century Gothic" w:eastAsia="Century Gothic" w:hAnsi="Century Gothic" w:cs="Century Gothic"/>
                <w:b/>
                <w:sz w:val="20"/>
                <w:szCs w:val="20"/>
                <w:shd w:val="clear" w:color="auto" w:fill="FFF2CC"/>
              </w:rPr>
              <w:t>Half Term 6:</w:t>
            </w:r>
            <w:r w:rsidR="008907CB" w:rsidRPr="00D06398">
              <w:rPr>
                <w:rFonts w:ascii="Century Gothic" w:eastAsia="Century Gothic" w:hAnsi="Century Gothic" w:cs="Century Gothic"/>
                <w:b/>
                <w:sz w:val="20"/>
                <w:szCs w:val="20"/>
                <w:shd w:val="clear" w:color="auto" w:fill="FFF2CC"/>
              </w:rPr>
              <w:t xml:space="preserve"> </w:t>
            </w:r>
            <w:r w:rsidR="000054D9" w:rsidRPr="00D06398">
              <w:rPr>
                <w:rFonts w:ascii="Century Gothic" w:eastAsia="Century Gothic" w:hAnsi="Century Gothic" w:cs="Century Gothic"/>
                <w:b/>
                <w:sz w:val="20"/>
                <w:szCs w:val="20"/>
                <w:shd w:val="clear" w:color="auto" w:fill="FFF2CC"/>
              </w:rPr>
              <w:t>Coursework/ Revision</w:t>
            </w:r>
            <w:r w:rsidR="00FC7F59" w:rsidRPr="00D06398">
              <w:rPr>
                <w:rFonts w:ascii="Century Gothic" w:eastAsia="Century Gothic" w:hAnsi="Century Gothic" w:cs="Century Gothic"/>
                <w:b/>
                <w:sz w:val="20"/>
                <w:szCs w:val="20"/>
                <w:shd w:val="clear" w:color="auto" w:fill="FFF2CC"/>
              </w:rPr>
              <w:t xml:space="preserve"> </w:t>
            </w:r>
          </w:p>
          <w:p w14:paraId="5930783D" w14:textId="77777777" w:rsidR="00E526F8" w:rsidRPr="00D06398" w:rsidRDefault="00E526F8">
            <w:pPr>
              <w:spacing w:after="0" w:line="240" w:lineRule="auto"/>
              <w:rPr>
                <w:rFonts w:ascii="Century Gothic" w:eastAsia="Century Gothic" w:hAnsi="Century Gothic" w:cs="Century Gothic"/>
                <w:b/>
                <w:sz w:val="20"/>
                <w:szCs w:val="20"/>
              </w:rPr>
            </w:pPr>
          </w:p>
          <w:p w14:paraId="29446273" w14:textId="79EEC9D6" w:rsidR="00F91476" w:rsidRPr="00D06398" w:rsidRDefault="00F91476" w:rsidP="00F91476">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Theory content which will be taught:</w:t>
            </w:r>
          </w:p>
          <w:p w14:paraId="58C21C43" w14:textId="5DE0C39E" w:rsidR="00865102" w:rsidRPr="00D06398" w:rsidRDefault="00865102" w:rsidP="00F91476">
            <w:p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NEA contexts will be released, pupils will begin their NEA.</w:t>
            </w:r>
          </w:p>
          <w:p w14:paraId="12BD6F8D" w14:textId="7A9CF3D5" w:rsidR="00865102" w:rsidRPr="00D06398" w:rsidRDefault="00865102" w:rsidP="00F91476">
            <w:p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 xml:space="preserve">Pupils will </w:t>
            </w:r>
            <w:r w:rsidR="006A00DF" w:rsidRPr="00D06398">
              <w:rPr>
                <w:rFonts w:ascii="Century Gothic" w:eastAsia="Century Gothic" w:hAnsi="Century Gothic" w:cs="Century Gothic"/>
                <w:bCs/>
                <w:sz w:val="20"/>
                <w:szCs w:val="20"/>
              </w:rPr>
              <w:t>revise</w:t>
            </w:r>
            <w:r w:rsidRPr="00D06398">
              <w:rPr>
                <w:rFonts w:ascii="Century Gothic" w:eastAsia="Century Gothic" w:hAnsi="Century Gothic" w:cs="Century Gothic"/>
                <w:bCs/>
                <w:sz w:val="20"/>
                <w:szCs w:val="20"/>
              </w:rPr>
              <w:t xml:space="preserve"> fir their upcoming mock </w:t>
            </w:r>
            <w:proofErr w:type="gramStart"/>
            <w:r w:rsidRPr="00D06398">
              <w:rPr>
                <w:rFonts w:ascii="Century Gothic" w:eastAsia="Century Gothic" w:hAnsi="Century Gothic" w:cs="Century Gothic"/>
                <w:bCs/>
                <w:sz w:val="20"/>
                <w:szCs w:val="20"/>
              </w:rPr>
              <w:t>exams</w:t>
            </w:r>
            <w:proofErr w:type="gramEnd"/>
          </w:p>
          <w:p w14:paraId="4AA06119" w14:textId="77777777" w:rsidR="007C607D" w:rsidRPr="00D06398" w:rsidRDefault="007C607D" w:rsidP="00614356">
            <w:pPr>
              <w:spacing w:after="0" w:line="240" w:lineRule="auto"/>
              <w:rPr>
                <w:rFonts w:ascii="Century Gothic" w:eastAsia="Century Gothic" w:hAnsi="Century Gothic" w:cs="Century Gothic"/>
                <w:sz w:val="20"/>
                <w:szCs w:val="20"/>
              </w:rPr>
            </w:pPr>
          </w:p>
          <w:p w14:paraId="539E8F25" w14:textId="0BA6619E"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All pupils will be assessed:</w:t>
            </w:r>
          </w:p>
          <w:p w14:paraId="548AC581" w14:textId="5FCB966C" w:rsidR="00F72225" w:rsidRPr="000322AD" w:rsidRDefault="00F72225" w:rsidP="00664924">
            <w:pPr>
              <w:spacing w:after="0" w:line="240" w:lineRule="auto"/>
              <w:rPr>
                <w:rFonts w:ascii="Century Gothic" w:eastAsia="Century Gothic" w:hAnsi="Century Gothic" w:cs="Century Gothic"/>
                <w:sz w:val="20"/>
                <w:szCs w:val="20"/>
              </w:rPr>
            </w:pPr>
            <w:proofErr w:type="gramStart"/>
            <w:r>
              <w:rPr>
                <w:rFonts w:ascii="Century Gothic" w:eastAsia="Century Gothic" w:hAnsi="Century Gothic" w:cs="Century Gothic"/>
                <w:sz w:val="20"/>
                <w:szCs w:val="20"/>
              </w:rPr>
              <w:t>Pupils</w:t>
            </w:r>
            <w:proofErr w:type="gramEnd"/>
            <w:r>
              <w:rPr>
                <w:rFonts w:ascii="Century Gothic" w:eastAsia="Century Gothic" w:hAnsi="Century Gothic" w:cs="Century Gothic"/>
                <w:sz w:val="20"/>
                <w:szCs w:val="20"/>
              </w:rPr>
              <w:t xml:space="preserve"> </w:t>
            </w:r>
            <w:r w:rsidR="009F742E">
              <w:rPr>
                <w:rFonts w:ascii="Century Gothic" w:eastAsia="Century Gothic" w:hAnsi="Century Gothic" w:cs="Century Gothic"/>
                <w:sz w:val="20"/>
                <w:szCs w:val="20"/>
              </w:rPr>
              <w:t>coursework</w:t>
            </w:r>
            <w:r>
              <w:rPr>
                <w:rFonts w:ascii="Century Gothic" w:eastAsia="Century Gothic" w:hAnsi="Century Gothic" w:cs="Century Gothic"/>
                <w:sz w:val="20"/>
                <w:szCs w:val="20"/>
              </w:rPr>
              <w:t xml:space="preserve"> will be assessed by the class teacher and then moderated by an AQA Exams Officer. Pupils will be given </w:t>
            </w:r>
            <w:r w:rsidR="009F742E">
              <w:rPr>
                <w:rFonts w:ascii="Century Gothic" w:eastAsia="Century Gothic" w:hAnsi="Century Gothic" w:cs="Century Gothic"/>
                <w:sz w:val="20"/>
                <w:szCs w:val="20"/>
              </w:rPr>
              <w:t xml:space="preserve">the marking criteria for each section of the coursework for guidance. </w:t>
            </w:r>
          </w:p>
          <w:p w14:paraId="0D55B3F1" w14:textId="67D29B0B" w:rsidR="00E526F8" w:rsidRPr="00D06398" w:rsidRDefault="00E526F8">
            <w:pPr>
              <w:spacing w:after="0" w:line="240" w:lineRule="auto"/>
              <w:rPr>
                <w:rFonts w:ascii="Century Gothic" w:eastAsia="Century Gothic" w:hAnsi="Century Gothic" w:cs="Century Gothic"/>
                <w:sz w:val="20"/>
                <w:szCs w:val="20"/>
              </w:rPr>
            </w:pPr>
          </w:p>
          <w:p w14:paraId="1592ED8F" w14:textId="77777777" w:rsidR="00E526F8" w:rsidRPr="00D06398" w:rsidRDefault="00E526F8">
            <w:pPr>
              <w:spacing w:after="0" w:line="240" w:lineRule="auto"/>
              <w:rPr>
                <w:rFonts w:ascii="Century Gothic" w:eastAsia="Century Gothic" w:hAnsi="Century Gothic" w:cs="Century Gothic"/>
                <w:sz w:val="20"/>
                <w:szCs w:val="20"/>
              </w:rPr>
            </w:pPr>
          </w:p>
          <w:p w14:paraId="2BE4DF25" w14:textId="3F8193BE"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Impact- Why do we teach this?</w:t>
            </w:r>
            <w:r w:rsidR="008411AE" w:rsidRPr="00D06398">
              <w:rPr>
                <w:rFonts w:ascii="Century Gothic" w:eastAsia="Century Gothic" w:hAnsi="Century Gothic" w:cs="Century Gothic"/>
                <w:b/>
                <w:sz w:val="20"/>
                <w:szCs w:val="20"/>
              </w:rPr>
              <w:t xml:space="preserve"> </w:t>
            </w:r>
          </w:p>
          <w:p w14:paraId="4435082F" w14:textId="77777777" w:rsidR="008411AE" w:rsidRPr="00D06398" w:rsidRDefault="008411AE">
            <w:pPr>
              <w:spacing w:after="0" w:line="240" w:lineRule="auto"/>
              <w:rPr>
                <w:rFonts w:ascii="Century Gothic" w:eastAsia="Century Gothic" w:hAnsi="Century Gothic" w:cs="Century Gothic"/>
                <w:b/>
                <w:sz w:val="20"/>
                <w:szCs w:val="20"/>
              </w:rPr>
            </w:pPr>
          </w:p>
          <w:p w14:paraId="2B23698B" w14:textId="18BF5564" w:rsidR="00E526F8" w:rsidRPr="00D06398" w:rsidRDefault="008E4C93" w:rsidP="00964AFE">
            <w:pPr>
              <w:numPr>
                <w:ilvl w:val="0"/>
                <w:numId w:val="7"/>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50% of the </w:t>
            </w:r>
            <w:proofErr w:type="gramStart"/>
            <w:r>
              <w:rPr>
                <w:rFonts w:ascii="Century Gothic" w:eastAsia="Century Gothic" w:hAnsi="Century Gothic" w:cs="Century Gothic"/>
                <w:sz w:val="20"/>
                <w:szCs w:val="20"/>
              </w:rPr>
              <w:t>pupils</w:t>
            </w:r>
            <w:proofErr w:type="gramEnd"/>
            <w:r>
              <w:rPr>
                <w:rFonts w:ascii="Century Gothic" w:eastAsia="Century Gothic" w:hAnsi="Century Gothic" w:cs="Century Gothic"/>
                <w:sz w:val="20"/>
                <w:szCs w:val="20"/>
              </w:rPr>
              <w:t xml:space="preserve"> grade is from the NEA (coursework) they </w:t>
            </w:r>
            <w:r w:rsidR="00F72225">
              <w:rPr>
                <w:rFonts w:ascii="Century Gothic" w:eastAsia="Century Gothic" w:hAnsi="Century Gothic" w:cs="Century Gothic"/>
                <w:sz w:val="20"/>
                <w:szCs w:val="20"/>
              </w:rPr>
              <w:t>begin</w:t>
            </w:r>
            <w:r>
              <w:rPr>
                <w:rFonts w:ascii="Century Gothic" w:eastAsia="Century Gothic" w:hAnsi="Century Gothic" w:cs="Century Gothic"/>
                <w:sz w:val="20"/>
                <w:szCs w:val="20"/>
              </w:rPr>
              <w:t xml:space="preserve"> this coursework in June of year 10.</w:t>
            </w:r>
            <w:r w:rsidR="00F72225">
              <w:rPr>
                <w:rFonts w:ascii="Century Gothic" w:eastAsia="Century Gothic" w:hAnsi="Century Gothic" w:cs="Century Gothic"/>
                <w:sz w:val="20"/>
                <w:szCs w:val="20"/>
              </w:rPr>
              <w:t xml:space="preserve"> </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t>Subject specific skills being developed:</w:t>
            </w:r>
            <w:r w:rsidRPr="00D06398">
              <w:rPr>
                <w:rFonts w:ascii="Century Gothic" w:eastAsia="Century Gothic" w:hAnsi="Century Gothic" w:cs="Century Gothic"/>
                <w:sz w:val="20"/>
                <w:szCs w:val="20"/>
              </w:rPr>
              <w:t xml:space="preserve"> </w:t>
            </w:r>
          </w:p>
          <w:p w14:paraId="23C5A6FE" w14:textId="377B3CA4" w:rsidR="00BF6E0A" w:rsidRPr="00D06398" w:rsidRDefault="0014275C" w:rsidP="009F742E">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Independent</w:t>
            </w:r>
            <w:r w:rsidR="009F742E">
              <w:rPr>
                <w:rFonts w:ascii="Century Gothic" w:eastAsia="Century Gothic" w:hAnsi="Century Gothic" w:cs="Century Gothic"/>
                <w:sz w:val="20"/>
                <w:szCs w:val="20"/>
              </w:rPr>
              <w:t xml:space="preserve"> study skills, pupils each design, make and evaluate their </w:t>
            </w:r>
            <w:r>
              <w:rPr>
                <w:rFonts w:ascii="Century Gothic" w:eastAsia="Century Gothic" w:hAnsi="Century Gothic" w:cs="Century Gothic"/>
                <w:sz w:val="20"/>
                <w:szCs w:val="20"/>
              </w:rPr>
              <w:t>coursework</w:t>
            </w:r>
            <w:r w:rsidR="009F742E">
              <w:rPr>
                <w:rFonts w:ascii="Century Gothic" w:eastAsia="Century Gothic" w:hAnsi="Century Gothic" w:cs="Century Gothic"/>
                <w:sz w:val="20"/>
                <w:szCs w:val="20"/>
              </w:rPr>
              <w:t>.</w:t>
            </w:r>
          </w:p>
        </w:tc>
      </w:tr>
      <w:tr w:rsidR="00E526F8" w14:paraId="78BA58E1" w14:textId="77777777" w:rsidTr="00F82932">
        <w:trPr>
          <w:trHeight w:val="1658"/>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26AF0B29" w14:textId="77777777" w:rsidR="00F32F1E" w:rsidRPr="00EB2B58" w:rsidRDefault="00F32F1E" w:rsidP="00F32F1E">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2A68C9A8" w14:textId="77777777" w:rsidR="00E526F8" w:rsidRPr="00D06398" w:rsidRDefault="00E526F8">
            <w:pPr>
              <w:spacing w:after="0" w:line="240" w:lineRule="auto"/>
              <w:rPr>
                <w:rFonts w:ascii="Century Gothic" w:eastAsia="Century Gothic" w:hAnsi="Century Gothic" w:cs="Century Gothic"/>
                <w:b/>
                <w:sz w:val="20"/>
                <w:szCs w:val="20"/>
              </w:rPr>
            </w:pPr>
          </w:p>
          <w:p w14:paraId="3BB2C583" w14:textId="77777777" w:rsidR="00E526F8" w:rsidRPr="00D06398" w:rsidRDefault="00E526F8">
            <w:pPr>
              <w:spacing w:after="0" w:line="240" w:lineRule="auto"/>
              <w:rPr>
                <w:rFonts w:ascii="Century Gothic" w:eastAsia="Century Gothic" w:hAnsi="Century Gothic" w:cs="Century Gothic"/>
                <w:b/>
                <w:sz w:val="20"/>
                <w:szCs w:val="20"/>
              </w:rPr>
            </w:pPr>
          </w:p>
          <w:p w14:paraId="390666A1" w14:textId="110D062E"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607ADF3A" w14:textId="4B1CF218" w:rsidR="00E330E9" w:rsidRPr="00D06398" w:rsidRDefault="00E330E9" w:rsidP="00E330E9">
            <w:pPr>
              <w:pStyle w:val="NoSpacing"/>
              <w:rPr>
                <w:rFonts w:ascii="Century Gothic" w:hAnsi="Century Gothic"/>
                <w:sz w:val="20"/>
                <w:szCs w:val="20"/>
              </w:rPr>
            </w:pPr>
            <w:r>
              <w:rPr>
                <w:rFonts w:ascii="Century Gothic" w:hAnsi="Century Gothic"/>
                <w:sz w:val="20"/>
                <w:szCs w:val="20"/>
              </w:rPr>
              <w:t>P</w:t>
            </w:r>
            <w:r w:rsidRPr="00D06398">
              <w:rPr>
                <w:rFonts w:ascii="Century Gothic" w:hAnsi="Century Gothic"/>
                <w:sz w:val="20"/>
                <w:szCs w:val="20"/>
              </w:rPr>
              <w:t>roperty</w:t>
            </w:r>
            <w:r>
              <w:rPr>
                <w:rFonts w:ascii="Century Gothic" w:hAnsi="Century Gothic"/>
                <w:sz w:val="20"/>
                <w:szCs w:val="20"/>
              </w:rPr>
              <w:t xml:space="preserve">, </w:t>
            </w:r>
            <w:r w:rsidRPr="00D06398">
              <w:rPr>
                <w:rFonts w:ascii="Century Gothic" w:hAnsi="Century Gothic"/>
                <w:sz w:val="20"/>
                <w:szCs w:val="20"/>
              </w:rPr>
              <w:t>Template</w:t>
            </w:r>
          </w:p>
          <w:p w14:paraId="64D2AAE8" w14:textId="77777777" w:rsidR="00E330E9" w:rsidRPr="00D06398" w:rsidRDefault="00E330E9" w:rsidP="00E330E9">
            <w:pPr>
              <w:pStyle w:val="NoSpacing"/>
              <w:rPr>
                <w:rFonts w:ascii="Century Gothic" w:hAnsi="Century Gothic"/>
                <w:sz w:val="20"/>
                <w:szCs w:val="20"/>
              </w:rPr>
            </w:pPr>
            <w:r w:rsidRPr="00D06398">
              <w:rPr>
                <w:rFonts w:ascii="Century Gothic" w:hAnsi="Century Gothic"/>
                <w:sz w:val="20"/>
                <w:szCs w:val="20"/>
              </w:rPr>
              <w:t>Veneer</w:t>
            </w:r>
          </w:p>
          <w:p w14:paraId="00F36345" w14:textId="77777777" w:rsidR="00E330E9" w:rsidRPr="00D06398" w:rsidRDefault="00E330E9" w:rsidP="00E330E9">
            <w:pPr>
              <w:pStyle w:val="NoSpacing"/>
              <w:rPr>
                <w:rFonts w:ascii="Century Gothic" w:hAnsi="Century Gothic"/>
                <w:sz w:val="20"/>
                <w:szCs w:val="20"/>
              </w:rPr>
            </w:pPr>
            <w:r w:rsidRPr="00D06398">
              <w:rPr>
                <w:rFonts w:ascii="Century Gothic" w:hAnsi="Century Gothic"/>
                <w:sz w:val="20"/>
                <w:szCs w:val="20"/>
              </w:rPr>
              <w:t>Laminating</w:t>
            </w:r>
            <w:r>
              <w:rPr>
                <w:rFonts w:ascii="Century Gothic" w:hAnsi="Century Gothic"/>
                <w:sz w:val="20"/>
                <w:szCs w:val="20"/>
              </w:rPr>
              <w:t xml:space="preserve">, </w:t>
            </w:r>
            <w:r w:rsidRPr="00D06398">
              <w:rPr>
                <w:rFonts w:ascii="Century Gothic" w:hAnsi="Century Gothic"/>
                <w:sz w:val="20"/>
                <w:szCs w:val="20"/>
              </w:rPr>
              <w:t>Turning</w:t>
            </w:r>
            <w:r w:rsidRPr="00D06398">
              <w:rPr>
                <w:rFonts w:ascii="Century Gothic" w:hAnsi="Century Gothic"/>
                <w:sz w:val="20"/>
                <w:szCs w:val="20"/>
              </w:rPr>
              <w:tab/>
            </w:r>
          </w:p>
          <w:p w14:paraId="14341181" w14:textId="77777777" w:rsidR="00E330E9" w:rsidRPr="00D06398" w:rsidRDefault="00E330E9" w:rsidP="00E330E9">
            <w:pPr>
              <w:pStyle w:val="NoSpacing"/>
              <w:rPr>
                <w:rFonts w:ascii="Century Gothic" w:hAnsi="Century Gothic"/>
                <w:sz w:val="20"/>
                <w:szCs w:val="20"/>
              </w:rPr>
            </w:pPr>
            <w:r w:rsidRPr="00D06398">
              <w:rPr>
                <w:rFonts w:ascii="Century Gothic" w:hAnsi="Century Gothic"/>
                <w:sz w:val="20"/>
                <w:szCs w:val="20"/>
              </w:rPr>
              <w:t>Datum surface</w:t>
            </w:r>
          </w:p>
          <w:p w14:paraId="2C9047A0" w14:textId="77777777" w:rsidR="00E330E9" w:rsidRPr="00D06398" w:rsidRDefault="00E330E9" w:rsidP="00E330E9">
            <w:pPr>
              <w:pStyle w:val="NoSpacing"/>
              <w:rPr>
                <w:rFonts w:ascii="Century Gothic" w:hAnsi="Century Gothic"/>
                <w:sz w:val="20"/>
                <w:szCs w:val="20"/>
              </w:rPr>
            </w:pPr>
            <w:r w:rsidRPr="00D06398">
              <w:rPr>
                <w:rFonts w:ascii="Century Gothic" w:hAnsi="Century Gothic"/>
                <w:sz w:val="20"/>
                <w:szCs w:val="20"/>
              </w:rPr>
              <w:t>Adhesive</w:t>
            </w:r>
          </w:p>
          <w:p w14:paraId="36188839" w14:textId="77777777" w:rsidR="00E330E9" w:rsidRPr="00D06398" w:rsidRDefault="00E330E9" w:rsidP="00E330E9">
            <w:pPr>
              <w:pStyle w:val="NoSpacing"/>
              <w:rPr>
                <w:rFonts w:ascii="Century Gothic" w:hAnsi="Century Gothic"/>
                <w:sz w:val="20"/>
                <w:szCs w:val="20"/>
              </w:rPr>
            </w:pPr>
            <w:r w:rsidRPr="00D06398">
              <w:rPr>
                <w:rFonts w:ascii="Century Gothic" w:hAnsi="Century Gothic"/>
                <w:sz w:val="20"/>
                <w:szCs w:val="20"/>
              </w:rPr>
              <w:t>Biodegradable</w:t>
            </w:r>
          </w:p>
          <w:p w14:paraId="662ED2A7" w14:textId="77777777" w:rsidR="00E330E9" w:rsidRPr="00D06398" w:rsidRDefault="00E330E9" w:rsidP="00E330E9">
            <w:pPr>
              <w:pStyle w:val="NoSpacing"/>
              <w:rPr>
                <w:rFonts w:ascii="Century Gothic" w:hAnsi="Century Gothic"/>
                <w:sz w:val="20"/>
                <w:szCs w:val="20"/>
              </w:rPr>
            </w:pPr>
            <w:r w:rsidRPr="00D06398">
              <w:rPr>
                <w:rFonts w:ascii="Century Gothic" w:hAnsi="Century Gothic"/>
                <w:sz w:val="20"/>
                <w:szCs w:val="20"/>
              </w:rPr>
              <w:t>Wasting</w:t>
            </w:r>
          </w:p>
          <w:p w14:paraId="3A437F93" w14:textId="2D542E08" w:rsidR="00861EA3" w:rsidRPr="00D06398" w:rsidRDefault="00E330E9" w:rsidP="00E330E9">
            <w:pPr>
              <w:spacing w:after="0" w:line="240" w:lineRule="auto"/>
              <w:rPr>
                <w:rFonts w:ascii="Century Gothic" w:eastAsia="Century Gothic" w:hAnsi="Century Gothic" w:cs="Century Gothic"/>
                <w:b/>
                <w:sz w:val="20"/>
                <w:szCs w:val="20"/>
              </w:rPr>
            </w:pPr>
            <w:r w:rsidRPr="00D06398">
              <w:rPr>
                <w:rFonts w:ascii="Century Gothic" w:hAnsi="Century Gothic"/>
                <w:sz w:val="20"/>
                <w:szCs w:val="20"/>
              </w:rPr>
              <w:t>Quality assurance</w:t>
            </w:r>
          </w:p>
          <w:p w14:paraId="1DB6B7F8" w14:textId="77777777" w:rsidR="00E526F8" w:rsidRPr="00D06398" w:rsidRDefault="00E526F8">
            <w:pPr>
              <w:spacing w:after="0" w:line="240" w:lineRule="auto"/>
              <w:rPr>
                <w:rFonts w:ascii="Century Gothic" w:eastAsia="Century Gothic" w:hAnsi="Century Gothic" w:cs="Century Gothic"/>
                <w:sz w:val="20"/>
                <w:szCs w:val="20"/>
              </w:rPr>
            </w:pPr>
          </w:p>
          <w:p w14:paraId="459C07F4" w14:textId="0CAA9F71" w:rsidR="008E5703" w:rsidRPr="00D06398" w:rsidRDefault="008E5703" w:rsidP="00E87619">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62C9095F"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2DDF7791" w14:textId="77777777" w:rsidR="00E526F8" w:rsidRPr="00D06398" w:rsidRDefault="00E526F8">
            <w:pPr>
              <w:spacing w:after="0" w:line="240" w:lineRule="auto"/>
              <w:rPr>
                <w:rFonts w:ascii="Century Gothic" w:eastAsia="Century Gothic" w:hAnsi="Century Gothic" w:cs="Century Gothic"/>
                <w:sz w:val="20"/>
                <w:szCs w:val="20"/>
              </w:rPr>
            </w:pPr>
          </w:p>
          <w:p w14:paraId="0578DAD5" w14:textId="77777777" w:rsidR="00F32F1E" w:rsidRPr="00EB2B58" w:rsidRDefault="00F32F1E" w:rsidP="00F32F1E">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6042B4C5" w14:textId="77777777" w:rsidR="00E526F8" w:rsidRPr="00D06398" w:rsidRDefault="00E526F8">
            <w:pPr>
              <w:spacing w:after="0" w:line="240" w:lineRule="auto"/>
              <w:rPr>
                <w:rFonts w:ascii="Century Gothic" w:eastAsia="Century Gothic" w:hAnsi="Century Gothic" w:cs="Century Gothic"/>
                <w:sz w:val="20"/>
                <w:szCs w:val="20"/>
              </w:rPr>
            </w:pPr>
          </w:p>
          <w:p w14:paraId="2F6CB26F" w14:textId="70FACACB"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41BC4C0A"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Market research</w:t>
            </w:r>
          </w:p>
          <w:p w14:paraId="6775FDFF"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Primary &amp; Secondary data</w:t>
            </w:r>
            <w:r w:rsidRPr="002A3BFC">
              <w:rPr>
                <w:rFonts w:ascii="Century Gothic" w:hAnsi="Century Gothic"/>
                <w:sz w:val="20"/>
                <w:szCs w:val="20"/>
              </w:rPr>
              <w:tab/>
            </w:r>
            <w:r w:rsidRPr="002A3BFC">
              <w:rPr>
                <w:rFonts w:ascii="Century Gothic" w:hAnsi="Century Gothic"/>
                <w:sz w:val="20"/>
                <w:szCs w:val="20"/>
              </w:rPr>
              <w:tab/>
            </w:r>
          </w:p>
          <w:p w14:paraId="6DC43B4A" w14:textId="6FBE0295"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Memphis</w:t>
            </w:r>
          </w:p>
          <w:p w14:paraId="0A7F8378"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Ettore Sottsass</w:t>
            </w:r>
          </w:p>
          <w:p w14:paraId="5626221E"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Iterative design</w:t>
            </w:r>
            <w:r w:rsidRPr="002A3BFC">
              <w:rPr>
                <w:rFonts w:ascii="Century Gothic" w:hAnsi="Century Gothic"/>
                <w:sz w:val="20"/>
                <w:szCs w:val="20"/>
              </w:rPr>
              <w:tab/>
            </w:r>
          </w:p>
          <w:p w14:paraId="1C23820B" w14:textId="1961C09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 xml:space="preserve">Design brief/ </w:t>
            </w:r>
            <w:proofErr w:type="gramStart"/>
            <w:r w:rsidRPr="002A3BFC">
              <w:rPr>
                <w:rFonts w:ascii="Century Gothic" w:hAnsi="Century Gothic"/>
                <w:sz w:val="20"/>
                <w:szCs w:val="20"/>
              </w:rPr>
              <w:t>specification</w:t>
            </w:r>
            <w:proofErr w:type="gramEnd"/>
          </w:p>
          <w:p w14:paraId="05D14A7C"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Prototype</w:t>
            </w:r>
          </w:p>
          <w:p w14:paraId="1B659C9E"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Lathe</w:t>
            </w:r>
          </w:p>
          <w:p w14:paraId="5F9ADF4A"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Research</w:t>
            </w:r>
          </w:p>
          <w:p w14:paraId="45AAB463"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 xml:space="preserve">Design </w:t>
            </w:r>
            <w:proofErr w:type="gramStart"/>
            <w:r w:rsidRPr="002A3BFC">
              <w:rPr>
                <w:rFonts w:ascii="Century Gothic" w:hAnsi="Century Gothic"/>
                <w:sz w:val="20"/>
                <w:szCs w:val="20"/>
              </w:rPr>
              <w:t>movements</w:t>
            </w:r>
            <w:proofErr w:type="gramEnd"/>
          </w:p>
          <w:p w14:paraId="5F490F97"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Perspective drawing</w:t>
            </w:r>
          </w:p>
          <w:p w14:paraId="5D499BEC" w14:textId="23B12E4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Tolerances</w:t>
            </w:r>
          </w:p>
          <w:p w14:paraId="080403FD" w14:textId="77777777"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Orthographic</w:t>
            </w:r>
          </w:p>
          <w:p w14:paraId="6BEF88F8" w14:textId="5FE8FB78" w:rsidR="002A3BFC" w:rsidRPr="002A3BFC" w:rsidRDefault="002A3BFC" w:rsidP="002A3BFC">
            <w:pPr>
              <w:pStyle w:val="NoSpacing"/>
              <w:rPr>
                <w:rFonts w:ascii="Century Gothic" w:hAnsi="Century Gothic"/>
                <w:sz w:val="20"/>
                <w:szCs w:val="20"/>
              </w:rPr>
            </w:pPr>
            <w:r w:rsidRPr="002A3BFC">
              <w:rPr>
                <w:rFonts w:ascii="Century Gothic" w:hAnsi="Century Gothic"/>
                <w:sz w:val="20"/>
                <w:szCs w:val="20"/>
              </w:rPr>
              <w:t>Innovation</w:t>
            </w:r>
          </w:p>
          <w:p w14:paraId="5D0067AE" w14:textId="77777777" w:rsidR="00E526F8" w:rsidRPr="00D06398" w:rsidRDefault="00E526F8" w:rsidP="00E87619">
            <w:pPr>
              <w:spacing w:after="0" w:line="240" w:lineRule="auto"/>
              <w:rPr>
                <w:rFonts w:ascii="Century Gothic" w:eastAsia="Century Gothic" w:hAnsi="Century Gothic" w:cs="Century Gothic"/>
                <w:sz w:val="20"/>
                <w:szCs w:val="20"/>
              </w:rPr>
            </w:pPr>
          </w:p>
        </w:tc>
        <w:tc>
          <w:tcPr>
            <w:tcW w:w="5097"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D06398" w:rsidRDefault="00E526F8">
            <w:pPr>
              <w:spacing w:after="0"/>
              <w:rPr>
                <w:rFonts w:ascii="Century Gothic" w:eastAsia="Century Gothic" w:hAnsi="Century Gothic" w:cs="Century Gothic"/>
                <w:sz w:val="20"/>
                <w:szCs w:val="20"/>
              </w:rPr>
            </w:pPr>
          </w:p>
        </w:tc>
        <w:tc>
          <w:tcPr>
            <w:tcW w:w="2415"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1CE5F59A" w14:textId="77777777" w:rsidR="00F32F1E" w:rsidRPr="00EB2B58" w:rsidRDefault="00F32F1E" w:rsidP="00F32F1E">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17F8D9C5" w14:textId="77777777" w:rsidR="0014275C" w:rsidRPr="00D06398" w:rsidRDefault="0014275C">
            <w:pPr>
              <w:spacing w:after="0" w:line="240" w:lineRule="auto"/>
              <w:rPr>
                <w:rFonts w:ascii="Century Gothic" w:eastAsia="Century Gothic" w:hAnsi="Century Gothic" w:cs="Century Gothic"/>
                <w:b/>
                <w:sz w:val="20"/>
                <w:szCs w:val="20"/>
              </w:rPr>
            </w:pPr>
          </w:p>
          <w:p w14:paraId="0565C0C4" w14:textId="77777777" w:rsidR="00E526F8" w:rsidRPr="00D06398" w:rsidRDefault="00E526F8">
            <w:pPr>
              <w:spacing w:after="0" w:line="240" w:lineRule="auto"/>
              <w:rPr>
                <w:rFonts w:ascii="Century Gothic" w:eastAsia="Century Gothic" w:hAnsi="Century Gothic" w:cs="Century Gothic"/>
                <w:b/>
                <w:sz w:val="20"/>
                <w:szCs w:val="20"/>
              </w:rPr>
            </w:pPr>
          </w:p>
          <w:p w14:paraId="55380CD9" w14:textId="486E8BA6"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55FBC2CC" w14:textId="16188953" w:rsidR="00027AED" w:rsidRPr="0014275C" w:rsidRDefault="00027AED">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Investigation</w:t>
            </w:r>
          </w:p>
          <w:p w14:paraId="5C42F5C3" w14:textId="7D68D56F" w:rsidR="00027AED" w:rsidRPr="0014275C" w:rsidRDefault="00027AED">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Iterative design</w:t>
            </w:r>
          </w:p>
          <w:p w14:paraId="222DC79E" w14:textId="6C7400CB" w:rsidR="00027AED" w:rsidRPr="0014275C" w:rsidRDefault="00072F82">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Design Specification</w:t>
            </w:r>
          </w:p>
          <w:p w14:paraId="32A30C6D" w14:textId="21D39397" w:rsidR="00072F82" w:rsidRPr="0014275C" w:rsidRDefault="00072F82">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Design Brief</w:t>
            </w:r>
          </w:p>
          <w:p w14:paraId="2A1163BE" w14:textId="20074F61" w:rsidR="00072F82" w:rsidRPr="0014275C" w:rsidRDefault="00072F82">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Generating</w:t>
            </w:r>
          </w:p>
          <w:p w14:paraId="7F496001" w14:textId="69DFEBCF" w:rsidR="00072F82" w:rsidRPr="0014275C" w:rsidRDefault="008E4C9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Developing</w:t>
            </w:r>
          </w:p>
          <w:p w14:paraId="4E925250" w14:textId="7AC855DD" w:rsidR="00072F82" w:rsidRPr="0014275C" w:rsidRDefault="00072F82">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Prototype</w:t>
            </w:r>
          </w:p>
          <w:p w14:paraId="29B355B6" w14:textId="5691EA5B" w:rsidR="00072F82" w:rsidRPr="0014275C" w:rsidRDefault="008E4C9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Analysing</w:t>
            </w:r>
          </w:p>
          <w:p w14:paraId="2A834F7D" w14:textId="755EACE1" w:rsidR="008E4C93" w:rsidRPr="0014275C" w:rsidRDefault="008E4C9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 xml:space="preserve">Evaluating </w:t>
            </w:r>
          </w:p>
          <w:p w14:paraId="06200BAA" w14:textId="77777777" w:rsidR="00260862" w:rsidRPr="00D06398" w:rsidRDefault="00260862">
            <w:pPr>
              <w:spacing w:after="0" w:line="240" w:lineRule="auto"/>
              <w:rPr>
                <w:rFonts w:ascii="Century Gothic" w:eastAsia="Century Gothic" w:hAnsi="Century Gothic" w:cs="Century Gothic"/>
                <w:b/>
                <w:sz w:val="20"/>
                <w:szCs w:val="20"/>
              </w:rPr>
            </w:pPr>
          </w:p>
          <w:p w14:paraId="6251D738" w14:textId="2BA0DA79" w:rsidR="00E526F8" w:rsidRPr="00D06398" w:rsidRDefault="00E526F8">
            <w:pPr>
              <w:spacing w:after="0" w:line="240" w:lineRule="auto"/>
              <w:rPr>
                <w:rFonts w:ascii="Century Gothic" w:eastAsia="Century Gothic" w:hAnsi="Century Gothic" w:cs="Century Gothic"/>
                <w:sz w:val="20"/>
                <w:szCs w:val="20"/>
              </w:rPr>
            </w:pPr>
          </w:p>
        </w:tc>
      </w:tr>
      <w:tr w:rsidR="00E526F8" w14:paraId="1FD29882" w14:textId="77777777" w:rsidTr="00F82932">
        <w:trPr>
          <w:trHeight w:val="1657"/>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6FF39E5C"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7193D78E" w14:textId="77777777" w:rsidR="00E526F8" w:rsidRPr="00F82E3F" w:rsidRDefault="00F82E3F" w:rsidP="00E87619">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Maths- Scale</w:t>
            </w:r>
          </w:p>
          <w:p w14:paraId="6FA826B4" w14:textId="77777777" w:rsidR="00F82E3F" w:rsidRPr="00F82E3F" w:rsidRDefault="00F82E3F" w:rsidP="00E87619">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Science- Electronics</w:t>
            </w:r>
          </w:p>
          <w:p w14:paraId="6D565E1C" w14:textId="14A55116" w:rsidR="00F82E3F" w:rsidRPr="00D06398" w:rsidRDefault="00F82E3F" w:rsidP="00E87619">
            <w:pPr>
              <w:numPr>
                <w:ilvl w:val="0"/>
                <w:numId w:val="4"/>
              </w:numPr>
              <w:spacing w:after="0" w:line="240" w:lineRule="auto"/>
              <w:rPr>
                <w:rFonts w:ascii="Century Gothic" w:eastAsia="Century Gothic" w:hAnsi="Century Gothic" w:cs="Century Gothic"/>
                <w:b/>
                <w:sz w:val="20"/>
                <w:szCs w:val="20"/>
              </w:rPr>
            </w:pPr>
            <w:r w:rsidRPr="00F82E3F">
              <w:rPr>
                <w:rFonts w:ascii="Century Gothic" w:eastAsia="Century Gothic" w:hAnsi="Century Gothic" w:cs="Century Gothic"/>
                <w:bCs/>
                <w:sz w:val="20"/>
                <w:szCs w:val="20"/>
              </w:rPr>
              <w:lastRenderedPageBreak/>
              <w:t>Art- Drawing techniques.</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3AABDBD4"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0EAA317D" w14:textId="77777777" w:rsidR="00F82E3F" w:rsidRPr="00F82E3F" w:rsidRDefault="00F82E3F" w:rsidP="00F82E3F">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Maths- Scale</w:t>
            </w:r>
          </w:p>
          <w:p w14:paraId="3239319F" w14:textId="77777777" w:rsidR="00F82E3F" w:rsidRPr="00F82E3F" w:rsidRDefault="00F82E3F" w:rsidP="00F82E3F">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Science- Electronics</w:t>
            </w:r>
          </w:p>
          <w:p w14:paraId="1ACE5DEA" w14:textId="77777777" w:rsidR="00E526F8" w:rsidRPr="00935CF5" w:rsidRDefault="00F82E3F" w:rsidP="00F82E3F">
            <w:pPr>
              <w:numPr>
                <w:ilvl w:val="0"/>
                <w:numId w:val="4"/>
              </w:numPr>
              <w:spacing w:after="0" w:line="240" w:lineRule="auto"/>
              <w:rPr>
                <w:rFonts w:ascii="Century Gothic" w:eastAsia="Century Gothic" w:hAnsi="Century Gothic" w:cs="Century Gothic"/>
                <w:b/>
                <w:sz w:val="20"/>
                <w:szCs w:val="20"/>
              </w:rPr>
            </w:pPr>
            <w:r w:rsidRPr="00F82E3F">
              <w:rPr>
                <w:rFonts w:ascii="Century Gothic" w:eastAsia="Century Gothic" w:hAnsi="Century Gothic" w:cs="Century Gothic"/>
                <w:bCs/>
                <w:sz w:val="20"/>
                <w:szCs w:val="20"/>
              </w:rPr>
              <w:t>Art- Drawing techniques.</w:t>
            </w:r>
          </w:p>
          <w:p w14:paraId="29B64762" w14:textId="424A741D" w:rsidR="00935CF5" w:rsidRPr="00D06398" w:rsidRDefault="00935CF5" w:rsidP="00F82E3F">
            <w:pPr>
              <w:numPr>
                <w:ilvl w:val="0"/>
                <w:numId w:val="4"/>
              </w:numPr>
              <w:spacing w:after="0" w:line="240" w:lineRule="auto"/>
              <w:rPr>
                <w:rFonts w:ascii="Century Gothic" w:eastAsia="Century Gothic" w:hAnsi="Century Gothic" w:cs="Century Gothic"/>
                <w:b/>
                <w:sz w:val="20"/>
                <w:szCs w:val="20"/>
              </w:rPr>
            </w:pPr>
            <w:r>
              <w:rPr>
                <w:rFonts w:ascii="Century Gothic" w:eastAsia="Century Gothic" w:hAnsi="Century Gothic" w:cs="Century Gothic"/>
                <w:bCs/>
                <w:sz w:val="20"/>
                <w:szCs w:val="20"/>
              </w:rPr>
              <w:lastRenderedPageBreak/>
              <w:t>History</w:t>
            </w:r>
            <w:r w:rsidR="000F18E8">
              <w:rPr>
                <w:rFonts w:ascii="Century Gothic" w:eastAsia="Century Gothic" w:hAnsi="Century Gothic" w:cs="Century Gothic"/>
                <w:bCs/>
                <w:sz w:val="20"/>
                <w:szCs w:val="20"/>
              </w:rPr>
              <w:t>- Past and present designers</w:t>
            </w:r>
          </w:p>
        </w:tc>
        <w:tc>
          <w:tcPr>
            <w:tcW w:w="5097"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D06398" w:rsidRDefault="00E526F8">
            <w:pPr>
              <w:spacing w:after="0"/>
              <w:rPr>
                <w:rFonts w:ascii="Century Gothic" w:eastAsia="Century Gothic" w:hAnsi="Century Gothic" w:cs="Century Gothic"/>
                <w:sz w:val="20"/>
                <w:szCs w:val="20"/>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297943FE" w14:textId="77777777" w:rsidR="00274E2C" w:rsidRPr="00F82E3F" w:rsidRDefault="00274E2C" w:rsidP="00274E2C">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Maths- Scale</w:t>
            </w:r>
          </w:p>
          <w:p w14:paraId="2C323D4B" w14:textId="77777777" w:rsidR="00274E2C" w:rsidRPr="00F82E3F" w:rsidRDefault="00274E2C" w:rsidP="00274E2C">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Science- Electronics</w:t>
            </w:r>
          </w:p>
          <w:p w14:paraId="49AF15EA" w14:textId="77777777" w:rsidR="00E526F8" w:rsidRPr="002C55F3" w:rsidRDefault="00274E2C" w:rsidP="00274E2C">
            <w:pPr>
              <w:numPr>
                <w:ilvl w:val="0"/>
                <w:numId w:val="4"/>
              </w:numPr>
              <w:spacing w:after="0" w:line="240" w:lineRule="auto"/>
              <w:rPr>
                <w:rFonts w:ascii="Century Gothic" w:eastAsia="Century Gothic" w:hAnsi="Century Gothic" w:cs="Century Gothic"/>
                <w:b/>
                <w:sz w:val="20"/>
                <w:szCs w:val="20"/>
              </w:rPr>
            </w:pPr>
            <w:r w:rsidRPr="00F82E3F">
              <w:rPr>
                <w:rFonts w:ascii="Century Gothic" w:eastAsia="Century Gothic" w:hAnsi="Century Gothic" w:cs="Century Gothic"/>
                <w:bCs/>
                <w:sz w:val="20"/>
                <w:szCs w:val="20"/>
              </w:rPr>
              <w:lastRenderedPageBreak/>
              <w:t>Art- Drawing techniques.</w:t>
            </w:r>
          </w:p>
          <w:p w14:paraId="5CE89E6D" w14:textId="77777777" w:rsidR="002C55F3" w:rsidRDefault="002C55F3" w:rsidP="002C55F3">
            <w:pPr>
              <w:spacing w:after="0" w:line="240" w:lineRule="auto"/>
              <w:ind w:left="720"/>
              <w:rPr>
                <w:rFonts w:ascii="Century Gothic" w:eastAsia="Century Gothic" w:hAnsi="Century Gothic" w:cs="Century Gothic"/>
                <w:sz w:val="18"/>
                <w:szCs w:val="18"/>
              </w:rPr>
            </w:pPr>
            <w:r>
              <w:rPr>
                <w:rFonts w:ascii="Century Gothic" w:eastAsia="Century Gothic" w:hAnsi="Century Gothic" w:cs="Century Gothic"/>
                <w:sz w:val="18"/>
                <w:szCs w:val="18"/>
              </w:rPr>
              <w:t>English – descriptive writing, spelling.</w:t>
            </w:r>
          </w:p>
          <w:p w14:paraId="2D7FEDCD" w14:textId="2E4FE273" w:rsidR="002C55F3" w:rsidRPr="00D06398" w:rsidRDefault="002C55F3" w:rsidP="002C55F3">
            <w:pPr>
              <w:spacing w:after="0" w:line="240" w:lineRule="auto"/>
              <w:ind w:left="720"/>
              <w:rPr>
                <w:rFonts w:ascii="Century Gothic" w:eastAsia="Century Gothic" w:hAnsi="Century Gothic" w:cs="Century Gothic"/>
                <w:b/>
                <w:sz w:val="20"/>
                <w:szCs w:val="20"/>
              </w:rPr>
            </w:pP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38830CE0"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lastRenderedPageBreak/>
              <w:t xml:space="preserve">Ensuring this curriculum meets the needs of all pupils: </w:t>
            </w:r>
            <w:r w:rsidRPr="004104FB">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sidRPr="004104FB">
              <w:rPr>
                <w:rFonts w:ascii="Century Gothic" w:eastAsia="Century Gothic" w:hAnsi="Century Gothic" w:cs="Century Gothic"/>
                <w:sz w:val="20"/>
                <w:szCs w:val="20"/>
              </w:rPr>
              <w:t>example</w:t>
            </w:r>
            <w:proofErr w:type="gramEnd"/>
            <w:r w:rsidRPr="004104FB">
              <w:rPr>
                <w:rFonts w:ascii="Century Gothic" w:eastAsia="Century Gothic" w:hAnsi="Century Gothic" w:cs="Century Gothic"/>
                <w:sz w:val="20"/>
                <w:szCs w:val="20"/>
              </w:rPr>
              <w:t xml:space="preserve"> SEND students have individual learning profiles that outline needs/strategies to be used,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t>Enrichment opportunities:</w:t>
            </w:r>
            <w:r w:rsidRPr="00D06398">
              <w:rPr>
                <w:rFonts w:ascii="Century Gothic" w:eastAsia="Century Gothic" w:hAnsi="Century Gothic" w:cs="Century Gothic"/>
                <w:sz w:val="20"/>
                <w:szCs w:val="20"/>
              </w:rPr>
              <w:t xml:space="preserve"> </w:t>
            </w:r>
          </w:p>
          <w:p w14:paraId="46834A9C" w14:textId="2663660F" w:rsidR="003F1E2C" w:rsidRPr="00D06398" w:rsidRDefault="00964AFE" w:rsidP="00285A8A">
            <w:pPr>
              <w:numPr>
                <w:ilvl w:val="0"/>
                <w:numId w:val="6"/>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Invention</w:t>
            </w:r>
            <w:r w:rsidR="00E87619" w:rsidRPr="00D06398">
              <w:rPr>
                <w:rFonts w:ascii="Century Gothic" w:eastAsia="Century Gothic" w:hAnsi="Century Gothic" w:cs="Century Gothic"/>
                <w:sz w:val="20"/>
                <w:szCs w:val="20"/>
              </w:rPr>
              <w:t xml:space="preserve"> sessions</w:t>
            </w:r>
          </w:p>
          <w:p w14:paraId="79AFF678" w14:textId="24C82FE9" w:rsidR="00B9553C" w:rsidRPr="00095385" w:rsidRDefault="00E87619" w:rsidP="00095385">
            <w:pPr>
              <w:numPr>
                <w:ilvl w:val="0"/>
                <w:numId w:val="6"/>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Revision sessions</w:t>
            </w:r>
          </w:p>
          <w:p w14:paraId="29DC8855" w14:textId="705953D9" w:rsidR="00964AFE" w:rsidRPr="00D06398" w:rsidRDefault="00964AFE" w:rsidP="00964AFE">
            <w:pPr>
              <w:spacing w:after="0" w:line="240" w:lineRule="auto"/>
              <w:ind w:left="720"/>
              <w:rPr>
                <w:rFonts w:ascii="Century Gothic" w:eastAsia="Century Gothic" w:hAnsi="Century Gothic" w:cs="Century Gothic"/>
                <w:sz w:val="20"/>
                <w:szCs w:val="20"/>
              </w:rPr>
            </w:pP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26B4E588" w14:textId="6CD37595" w:rsidR="003F77A4" w:rsidRPr="00D06398" w:rsidRDefault="003F77A4" w:rsidP="003F77A4">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 xml:space="preserve">Career opportunities/ links: </w:t>
            </w:r>
            <w:r w:rsidR="003F1E2C" w:rsidRPr="00011734">
              <w:rPr>
                <w:rFonts w:ascii="Century Gothic" w:eastAsia="Century Gothic" w:hAnsi="Century Gothic" w:cs="Century Gothic"/>
                <w:bCs/>
                <w:sz w:val="20"/>
                <w:szCs w:val="20"/>
              </w:rPr>
              <w:t>Electrician</w:t>
            </w:r>
            <w:r w:rsidRPr="00011734">
              <w:rPr>
                <w:rFonts w:ascii="Century Gothic" w:eastAsia="Century Gothic" w:hAnsi="Century Gothic" w:cs="Century Gothic"/>
                <w:bCs/>
                <w:sz w:val="20"/>
                <w:szCs w:val="20"/>
              </w:rPr>
              <w:t>, website designer, graphic designer</w:t>
            </w:r>
            <w:r w:rsidR="0072212C" w:rsidRPr="00011734">
              <w:rPr>
                <w:rFonts w:ascii="Century Gothic" w:eastAsia="Century Gothic" w:hAnsi="Century Gothic" w:cs="Century Gothic"/>
                <w:bCs/>
                <w:sz w:val="20"/>
                <w:szCs w:val="20"/>
              </w:rPr>
              <w:t xml:space="preserve">, interior designer, </w:t>
            </w:r>
            <w:r w:rsidR="00752EDF" w:rsidRPr="00011734">
              <w:rPr>
                <w:rFonts w:ascii="Century Gothic" w:eastAsia="Century Gothic" w:hAnsi="Century Gothic" w:cs="Century Gothic"/>
                <w:bCs/>
                <w:sz w:val="20"/>
                <w:szCs w:val="20"/>
              </w:rPr>
              <w:t xml:space="preserve">architect, product </w:t>
            </w:r>
            <w:r w:rsidR="00967C0F" w:rsidRPr="00011734">
              <w:rPr>
                <w:rFonts w:ascii="Century Gothic" w:eastAsia="Century Gothic" w:hAnsi="Century Gothic" w:cs="Century Gothic"/>
                <w:bCs/>
                <w:sz w:val="20"/>
                <w:szCs w:val="20"/>
              </w:rPr>
              <w:t>designer</w:t>
            </w:r>
            <w:r w:rsidR="00752EDF" w:rsidRPr="00011734">
              <w:rPr>
                <w:rFonts w:ascii="Century Gothic" w:eastAsia="Century Gothic" w:hAnsi="Century Gothic" w:cs="Century Gothic"/>
                <w:bCs/>
                <w:sz w:val="20"/>
                <w:szCs w:val="20"/>
              </w:rPr>
              <w:t xml:space="preserve">, advertising, design engineer, production </w:t>
            </w:r>
            <w:r w:rsidR="00967C0F" w:rsidRPr="00011734">
              <w:rPr>
                <w:rFonts w:ascii="Century Gothic" w:eastAsia="Century Gothic" w:hAnsi="Century Gothic" w:cs="Century Gothic"/>
                <w:bCs/>
                <w:sz w:val="20"/>
                <w:szCs w:val="20"/>
              </w:rPr>
              <w:t>manager, building- trade.</w:t>
            </w:r>
          </w:p>
          <w:p w14:paraId="65FBEDE0" w14:textId="2201678A" w:rsidR="003F77A4" w:rsidRPr="00D06398" w:rsidRDefault="003F77A4" w:rsidP="003F77A4">
            <w:pPr>
              <w:spacing w:after="0" w:line="240" w:lineRule="auto"/>
              <w:rPr>
                <w:rFonts w:ascii="Century Gothic" w:eastAsia="Century Gothic" w:hAnsi="Century Gothic" w:cs="Century Gothic"/>
                <w:b/>
                <w:sz w:val="20"/>
                <w:szCs w:val="20"/>
              </w:rPr>
            </w:pPr>
          </w:p>
        </w:tc>
      </w:tr>
    </w:tbl>
    <w:p w14:paraId="3F59D5BB" w14:textId="070EC704" w:rsidR="00043F1F" w:rsidRPr="00A86A5F" w:rsidRDefault="00043F1F" w:rsidP="00E526F8">
      <w:pPr>
        <w:pStyle w:val="p3"/>
        <w:ind w:left="-720"/>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46F53" w14:textId="77777777" w:rsidR="00C147E7" w:rsidRDefault="00C147E7" w:rsidP="00611AE8">
      <w:r>
        <w:separator/>
      </w:r>
    </w:p>
  </w:endnote>
  <w:endnote w:type="continuationSeparator" w:id="0">
    <w:p w14:paraId="0B134241" w14:textId="77777777" w:rsidR="00C147E7" w:rsidRDefault="00C147E7"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70D11" w14:textId="77777777" w:rsidR="00C147E7" w:rsidRDefault="00C147E7" w:rsidP="00611AE8">
      <w:r>
        <w:separator/>
      </w:r>
    </w:p>
  </w:footnote>
  <w:footnote w:type="continuationSeparator" w:id="0">
    <w:p w14:paraId="607AF16E" w14:textId="77777777" w:rsidR="00C147E7" w:rsidRDefault="00C147E7"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2CC6"/>
    <w:multiLevelType w:val="hybridMultilevel"/>
    <w:tmpl w:val="A8A4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7239F"/>
    <w:multiLevelType w:val="multilevel"/>
    <w:tmpl w:val="A568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2640F"/>
    <w:multiLevelType w:val="hybridMultilevel"/>
    <w:tmpl w:val="E532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E6F35"/>
    <w:multiLevelType w:val="hybridMultilevel"/>
    <w:tmpl w:val="4916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22C30"/>
    <w:multiLevelType w:val="hybridMultilevel"/>
    <w:tmpl w:val="DA86F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C075C"/>
    <w:multiLevelType w:val="hybridMultilevel"/>
    <w:tmpl w:val="14BE2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6D44904"/>
    <w:multiLevelType w:val="hybridMultilevel"/>
    <w:tmpl w:val="B128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74F377C"/>
    <w:multiLevelType w:val="hybridMultilevel"/>
    <w:tmpl w:val="810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31CA404A"/>
    <w:multiLevelType w:val="hybridMultilevel"/>
    <w:tmpl w:val="2D4A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D6E06"/>
    <w:multiLevelType w:val="hybridMultilevel"/>
    <w:tmpl w:val="5B70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1810B6"/>
    <w:multiLevelType w:val="hybridMultilevel"/>
    <w:tmpl w:val="7B8E8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5F72E9"/>
    <w:multiLevelType w:val="hybridMultilevel"/>
    <w:tmpl w:val="69647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F6574"/>
    <w:multiLevelType w:val="hybridMultilevel"/>
    <w:tmpl w:val="BB02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D3264"/>
    <w:multiLevelType w:val="hybridMultilevel"/>
    <w:tmpl w:val="CD76D8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0773197"/>
    <w:multiLevelType w:val="hybridMultilevel"/>
    <w:tmpl w:val="4E56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8F330B"/>
    <w:multiLevelType w:val="hybridMultilevel"/>
    <w:tmpl w:val="CAE2B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5B396F3C"/>
    <w:multiLevelType w:val="hybridMultilevel"/>
    <w:tmpl w:val="528AED7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D60EF"/>
    <w:multiLevelType w:val="hybridMultilevel"/>
    <w:tmpl w:val="16D2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95728"/>
    <w:multiLevelType w:val="hybridMultilevel"/>
    <w:tmpl w:val="A612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C6494A"/>
    <w:multiLevelType w:val="hybridMultilevel"/>
    <w:tmpl w:val="CC20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6413E2"/>
    <w:multiLevelType w:val="hybridMultilevel"/>
    <w:tmpl w:val="EB06D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971899"/>
    <w:multiLevelType w:val="hybridMultilevel"/>
    <w:tmpl w:val="C902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134409"/>
    <w:multiLevelType w:val="hybridMultilevel"/>
    <w:tmpl w:val="ACE6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FD2A31"/>
    <w:multiLevelType w:val="hybridMultilevel"/>
    <w:tmpl w:val="9124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116E4"/>
    <w:multiLevelType w:val="hybridMultilevel"/>
    <w:tmpl w:val="C80E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8B3101"/>
    <w:multiLevelType w:val="hybridMultilevel"/>
    <w:tmpl w:val="2196D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9930729">
    <w:abstractNumId w:val="11"/>
  </w:num>
  <w:num w:numId="2" w16cid:durableId="1240947194">
    <w:abstractNumId w:val="8"/>
  </w:num>
  <w:num w:numId="3" w16cid:durableId="1253397345">
    <w:abstractNumId w:val="21"/>
  </w:num>
  <w:num w:numId="4" w16cid:durableId="1404571581">
    <w:abstractNumId w:val="18"/>
  </w:num>
  <w:num w:numId="5" w16cid:durableId="1319654687">
    <w:abstractNumId w:val="6"/>
  </w:num>
  <w:num w:numId="6" w16cid:durableId="1385761347">
    <w:abstractNumId w:val="10"/>
  </w:num>
  <w:num w:numId="7" w16cid:durableId="334576553">
    <w:abstractNumId w:val="1"/>
  </w:num>
  <w:num w:numId="8" w16cid:durableId="491917877">
    <w:abstractNumId w:val="9"/>
  </w:num>
  <w:num w:numId="9" w16cid:durableId="830751242">
    <w:abstractNumId w:val="29"/>
  </w:num>
  <w:num w:numId="10" w16cid:durableId="568732185">
    <w:abstractNumId w:val="16"/>
  </w:num>
  <w:num w:numId="11" w16cid:durableId="668679371">
    <w:abstractNumId w:val="5"/>
  </w:num>
  <w:num w:numId="12" w16cid:durableId="2073699385">
    <w:abstractNumId w:val="14"/>
  </w:num>
  <w:num w:numId="13" w16cid:durableId="1619410533">
    <w:abstractNumId w:val="2"/>
  </w:num>
  <w:num w:numId="14" w16cid:durableId="192618903">
    <w:abstractNumId w:val="3"/>
  </w:num>
  <w:num w:numId="15" w16cid:durableId="1556813575">
    <w:abstractNumId w:val="15"/>
  </w:num>
  <w:num w:numId="16" w16cid:durableId="859590289">
    <w:abstractNumId w:val="31"/>
  </w:num>
  <w:num w:numId="17" w16cid:durableId="1959800829">
    <w:abstractNumId w:val="26"/>
  </w:num>
  <w:num w:numId="18" w16cid:durableId="384834053">
    <w:abstractNumId w:val="25"/>
  </w:num>
  <w:num w:numId="19" w16cid:durableId="1127898208">
    <w:abstractNumId w:val="4"/>
  </w:num>
  <w:num w:numId="20" w16cid:durableId="1916930911">
    <w:abstractNumId w:val="30"/>
  </w:num>
  <w:num w:numId="21" w16cid:durableId="561336375">
    <w:abstractNumId w:val="22"/>
  </w:num>
  <w:num w:numId="22" w16cid:durableId="953749771">
    <w:abstractNumId w:val="13"/>
  </w:num>
  <w:num w:numId="23" w16cid:durableId="2003005797">
    <w:abstractNumId w:val="19"/>
  </w:num>
  <w:num w:numId="24" w16cid:durableId="986251466">
    <w:abstractNumId w:val="20"/>
  </w:num>
  <w:num w:numId="25" w16cid:durableId="433132261">
    <w:abstractNumId w:val="28"/>
  </w:num>
  <w:num w:numId="26" w16cid:durableId="67045273">
    <w:abstractNumId w:val="27"/>
  </w:num>
  <w:num w:numId="27" w16cid:durableId="987590863">
    <w:abstractNumId w:val="12"/>
  </w:num>
  <w:num w:numId="28" w16cid:durableId="495653737">
    <w:abstractNumId w:val="23"/>
  </w:num>
  <w:num w:numId="29" w16cid:durableId="250938360">
    <w:abstractNumId w:val="17"/>
  </w:num>
  <w:num w:numId="30" w16cid:durableId="1201631161">
    <w:abstractNumId w:val="0"/>
  </w:num>
  <w:num w:numId="31" w16cid:durableId="1666667723">
    <w:abstractNumId w:val="24"/>
  </w:num>
  <w:num w:numId="32" w16cid:durableId="889648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54D9"/>
    <w:rsid w:val="00011734"/>
    <w:rsid w:val="0001260A"/>
    <w:rsid w:val="000215E6"/>
    <w:rsid w:val="00027AED"/>
    <w:rsid w:val="00027CBA"/>
    <w:rsid w:val="000322AD"/>
    <w:rsid w:val="00043F1F"/>
    <w:rsid w:val="00064B97"/>
    <w:rsid w:val="00072F82"/>
    <w:rsid w:val="00073D95"/>
    <w:rsid w:val="00093A34"/>
    <w:rsid w:val="00095385"/>
    <w:rsid w:val="000B597C"/>
    <w:rsid w:val="000B67FE"/>
    <w:rsid w:val="000D5BA6"/>
    <w:rsid w:val="000F18E8"/>
    <w:rsid w:val="000F5F99"/>
    <w:rsid w:val="00106899"/>
    <w:rsid w:val="00131FBF"/>
    <w:rsid w:val="0014275C"/>
    <w:rsid w:val="0014515F"/>
    <w:rsid w:val="001A62B3"/>
    <w:rsid w:val="001D2158"/>
    <w:rsid w:val="001D7B69"/>
    <w:rsid w:val="001F5D7C"/>
    <w:rsid w:val="002120BD"/>
    <w:rsid w:val="00212790"/>
    <w:rsid w:val="002129AE"/>
    <w:rsid w:val="00220788"/>
    <w:rsid w:val="00233DAA"/>
    <w:rsid w:val="00260862"/>
    <w:rsid w:val="002640C2"/>
    <w:rsid w:val="00266AAB"/>
    <w:rsid w:val="00267F8F"/>
    <w:rsid w:val="00274E2C"/>
    <w:rsid w:val="00283DD0"/>
    <w:rsid w:val="002A2A4C"/>
    <w:rsid w:val="002A3BFC"/>
    <w:rsid w:val="002B567D"/>
    <w:rsid w:val="002C30EC"/>
    <w:rsid w:val="002C55F3"/>
    <w:rsid w:val="002D428A"/>
    <w:rsid w:val="00332E5F"/>
    <w:rsid w:val="003419C2"/>
    <w:rsid w:val="00350970"/>
    <w:rsid w:val="003569E5"/>
    <w:rsid w:val="0038274A"/>
    <w:rsid w:val="003E1AA8"/>
    <w:rsid w:val="003E3DA1"/>
    <w:rsid w:val="003F1E2C"/>
    <w:rsid w:val="003F2C5E"/>
    <w:rsid w:val="003F402B"/>
    <w:rsid w:val="003F77A4"/>
    <w:rsid w:val="004104FB"/>
    <w:rsid w:val="004269EF"/>
    <w:rsid w:val="00426A7C"/>
    <w:rsid w:val="004840D8"/>
    <w:rsid w:val="004C18C3"/>
    <w:rsid w:val="004E15B3"/>
    <w:rsid w:val="004F47EB"/>
    <w:rsid w:val="005003CF"/>
    <w:rsid w:val="005011A0"/>
    <w:rsid w:val="0051552B"/>
    <w:rsid w:val="005278DE"/>
    <w:rsid w:val="005312C7"/>
    <w:rsid w:val="00537E61"/>
    <w:rsid w:val="005439E3"/>
    <w:rsid w:val="00543E93"/>
    <w:rsid w:val="00562524"/>
    <w:rsid w:val="00590A28"/>
    <w:rsid w:val="005B1423"/>
    <w:rsid w:val="005C3EFC"/>
    <w:rsid w:val="005F3A62"/>
    <w:rsid w:val="00611AE8"/>
    <w:rsid w:val="00613BA2"/>
    <w:rsid w:val="00614356"/>
    <w:rsid w:val="00614BEB"/>
    <w:rsid w:val="0061667C"/>
    <w:rsid w:val="00622E17"/>
    <w:rsid w:val="00656E36"/>
    <w:rsid w:val="00660BCB"/>
    <w:rsid w:val="00664924"/>
    <w:rsid w:val="00691268"/>
    <w:rsid w:val="00692CF9"/>
    <w:rsid w:val="006A00DF"/>
    <w:rsid w:val="006C1066"/>
    <w:rsid w:val="00710108"/>
    <w:rsid w:val="0072212C"/>
    <w:rsid w:val="00736068"/>
    <w:rsid w:val="00752EDF"/>
    <w:rsid w:val="00786F2E"/>
    <w:rsid w:val="00790CC7"/>
    <w:rsid w:val="00790CD8"/>
    <w:rsid w:val="007B14BF"/>
    <w:rsid w:val="007C14A1"/>
    <w:rsid w:val="007C504A"/>
    <w:rsid w:val="007C607D"/>
    <w:rsid w:val="007C6642"/>
    <w:rsid w:val="007D0691"/>
    <w:rsid w:val="007D7262"/>
    <w:rsid w:val="00825DF9"/>
    <w:rsid w:val="008330EF"/>
    <w:rsid w:val="00836A1E"/>
    <w:rsid w:val="008411AE"/>
    <w:rsid w:val="00861EA3"/>
    <w:rsid w:val="00865102"/>
    <w:rsid w:val="008653DA"/>
    <w:rsid w:val="00887B41"/>
    <w:rsid w:val="008907CB"/>
    <w:rsid w:val="00892484"/>
    <w:rsid w:val="00894710"/>
    <w:rsid w:val="008B3B53"/>
    <w:rsid w:val="008E4C93"/>
    <w:rsid w:val="008E5703"/>
    <w:rsid w:val="0092162F"/>
    <w:rsid w:val="009223BD"/>
    <w:rsid w:val="00935CF5"/>
    <w:rsid w:val="00942BC8"/>
    <w:rsid w:val="009462C0"/>
    <w:rsid w:val="00954A53"/>
    <w:rsid w:val="00955A24"/>
    <w:rsid w:val="00964AFE"/>
    <w:rsid w:val="00965147"/>
    <w:rsid w:val="00965AA4"/>
    <w:rsid w:val="009660DF"/>
    <w:rsid w:val="00967C0F"/>
    <w:rsid w:val="00971604"/>
    <w:rsid w:val="00975AC6"/>
    <w:rsid w:val="009854B1"/>
    <w:rsid w:val="00985A26"/>
    <w:rsid w:val="009D1B5E"/>
    <w:rsid w:val="009D2313"/>
    <w:rsid w:val="009F742E"/>
    <w:rsid w:val="00A14FD4"/>
    <w:rsid w:val="00A15C8E"/>
    <w:rsid w:val="00A2710C"/>
    <w:rsid w:val="00A330A7"/>
    <w:rsid w:val="00A442D2"/>
    <w:rsid w:val="00A711B1"/>
    <w:rsid w:val="00A72945"/>
    <w:rsid w:val="00A817F0"/>
    <w:rsid w:val="00A86A5F"/>
    <w:rsid w:val="00A95A1C"/>
    <w:rsid w:val="00A96471"/>
    <w:rsid w:val="00AA53D5"/>
    <w:rsid w:val="00AA6CDD"/>
    <w:rsid w:val="00AC4373"/>
    <w:rsid w:val="00AC7174"/>
    <w:rsid w:val="00AD5A32"/>
    <w:rsid w:val="00AD61A1"/>
    <w:rsid w:val="00AD7B54"/>
    <w:rsid w:val="00AE0130"/>
    <w:rsid w:val="00AE2AFA"/>
    <w:rsid w:val="00AF00FB"/>
    <w:rsid w:val="00B02096"/>
    <w:rsid w:val="00B03EA2"/>
    <w:rsid w:val="00B077D5"/>
    <w:rsid w:val="00B15EAC"/>
    <w:rsid w:val="00B2048D"/>
    <w:rsid w:val="00B27FA7"/>
    <w:rsid w:val="00B3190F"/>
    <w:rsid w:val="00B61C7C"/>
    <w:rsid w:val="00B70684"/>
    <w:rsid w:val="00B9553C"/>
    <w:rsid w:val="00BB4FC1"/>
    <w:rsid w:val="00BC4B5A"/>
    <w:rsid w:val="00BD0CBD"/>
    <w:rsid w:val="00BD3E72"/>
    <w:rsid w:val="00BE0D8D"/>
    <w:rsid w:val="00BF6E0A"/>
    <w:rsid w:val="00C01C46"/>
    <w:rsid w:val="00C05952"/>
    <w:rsid w:val="00C063F5"/>
    <w:rsid w:val="00C076EB"/>
    <w:rsid w:val="00C147E7"/>
    <w:rsid w:val="00C23272"/>
    <w:rsid w:val="00C311B5"/>
    <w:rsid w:val="00C7491C"/>
    <w:rsid w:val="00CD219A"/>
    <w:rsid w:val="00D04D63"/>
    <w:rsid w:val="00D06398"/>
    <w:rsid w:val="00D21554"/>
    <w:rsid w:val="00D44B53"/>
    <w:rsid w:val="00D64E53"/>
    <w:rsid w:val="00D65A6A"/>
    <w:rsid w:val="00D8317A"/>
    <w:rsid w:val="00D84174"/>
    <w:rsid w:val="00D91864"/>
    <w:rsid w:val="00DA6768"/>
    <w:rsid w:val="00DC56C5"/>
    <w:rsid w:val="00DE007E"/>
    <w:rsid w:val="00E14BD4"/>
    <w:rsid w:val="00E330E9"/>
    <w:rsid w:val="00E42181"/>
    <w:rsid w:val="00E4541A"/>
    <w:rsid w:val="00E47A8A"/>
    <w:rsid w:val="00E52626"/>
    <w:rsid w:val="00E526F8"/>
    <w:rsid w:val="00E66EE7"/>
    <w:rsid w:val="00E72085"/>
    <w:rsid w:val="00E80417"/>
    <w:rsid w:val="00E87619"/>
    <w:rsid w:val="00E876D1"/>
    <w:rsid w:val="00EF4B7E"/>
    <w:rsid w:val="00F3194E"/>
    <w:rsid w:val="00F32F1E"/>
    <w:rsid w:val="00F56914"/>
    <w:rsid w:val="00F633D5"/>
    <w:rsid w:val="00F72225"/>
    <w:rsid w:val="00F756E2"/>
    <w:rsid w:val="00F82932"/>
    <w:rsid w:val="00F82E3F"/>
    <w:rsid w:val="00F91476"/>
    <w:rsid w:val="00FA1C25"/>
    <w:rsid w:val="00FC7F59"/>
    <w:rsid w:val="00FF7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5155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622E17"/>
    <w:pPr>
      <w:ind w:left="720"/>
      <w:contextualSpacing/>
    </w:pPr>
  </w:style>
  <w:style w:type="paragraph" w:styleId="NoSpacing">
    <w:name w:val="No Spacing"/>
    <w:uiPriority w:val="1"/>
    <w:qFormat/>
    <w:rsid w:val="00AD7B54"/>
    <w:pPr>
      <w:spacing w:after="0" w:line="240" w:lineRule="auto"/>
    </w:pPr>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uiPriority w:val="9"/>
    <w:rsid w:val="0051552B"/>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920022732">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02437573">
      <w:bodyDiv w:val="1"/>
      <w:marLeft w:val="0"/>
      <w:marRight w:val="0"/>
      <w:marTop w:val="0"/>
      <w:marBottom w:val="0"/>
      <w:divBdr>
        <w:top w:val="none" w:sz="0" w:space="0" w:color="auto"/>
        <w:left w:val="none" w:sz="0" w:space="0" w:color="auto"/>
        <w:bottom w:val="none" w:sz="0" w:space="0" w:color="auto"/>
        <w:right w:val="none" w:sz="0" w:space="0" w:color="auto"/>
      </w:divBdr>
    </w:div>
    <w:div w:id="21015657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RVPSRJS5WCQE-2145357039-1379</_dlc_DocId>
    <_dlc_DocIdUrl xmlns="17a39593-945a-4813-81bf-1728cf9e5038">
      <Url>https://stpeterscatholicschool.sharepoint.com/sites/StaffShared/_layouts/15/DocIdRedir.aspx?ID=RVPSRJS5WCQE-2145357039-1379</Url>
      <Description>RVPSRJS5WCQE-2145357039-1379</Description>
    </_dlc_DocIdUrl>
  </documentManagement>
</p:properties>
</file>

<file path=customXml/itemProps1.xml><?xml version="1.0" encoding="utf-8"?>
<ds:datastoreItem xmlns:ds="http://schemas.openxmlformats.org/officeDocument/2006/customXml" ds:itemID="{0DFABE32-7454-4CF8-9414-8ADF33C31DA7}"/>
</file>

<file path=customXml/itemProps2.xml><?xml version="1.0" encoding="utf-8"?>
<ds:datastoreItem xmlns:ds="http://schemas.openxmlformats.org/officeDocument/2006/customXml" ds:itemID="{CC2C0BE5-F355-4ED9-A1FA-3BD39C9B40A9}">
  <ds:schemaRefs>
    <ds:schemaRef ds:uri="http://schemas.microsoft.com/sharepoint/events"/>
  </ds:schemaRefs>
</ds:datastoreItem>
</file>

<file path=customXml/itemProps3.xml><?xml version="1.0" encoding="utf-8"?>
<ds:datastoreItem xmlns:ds="http://schemas.openxmlformats.org/officeDocument/2006/customXml" ds:itemID="{9015E7F6-8150-4C66-8812-5FD051F5878B}">
  <ds:schemaRefs>
    <ds:schemaRef ds:uri="http://schemas.openxmlformats.org/officeDocument/2006/bibliography"/>
  </ds:schemaRefs>
</ds:datastoreItem>
</file>

<file path=customXml/itemProps4.xml><?xml version="1.0" encoding="utf-8"?>
<ds:datastoreItem xmlns:ds="http://schemas.openxmlformats.org/officeDocument/2006/customXml" ds:itemID="{C91F4056-A174-419A-B98E-F5F4A8AB059C}">
  <ds:schemaRefs>
    <ds:schemaRef ds:uri="http://schemas.microsoft.com/sharepoint/v3/contenttype/forms"/>
  </ds:schemaRefs>
</ds:datastoreItem>
</file>

<file path=customXml/itemProps5.xml><?xml version="1.0" encoding="utf-8"?>
<ds:datastoreItem xmlns:ds="http://schemas.openxmlformats.org/officeDocument/2006/customXml" ds:itemID="{71F4AB2A-6B97-453F-A659-489D952730BC}">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6</TotalTime>
  <Pages>3</Pages>
  <Words>1670</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144</cp:revision>
  <dcterms:created xsi:type="dcterms:W3CDTF">2022-09-28T11:45:00Z</dcterms:created>
  <dcterms:modified xsi:type="dcterms:W3CDTF">2024-10-22T10:45:00Z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23800</vt:r8>
  </property>
  <property fmtid="{D5CDD505-2E9C-101B-9397-08002B2CF9AE}" pid="4" name="_dlc_DocIdItemGuid">
    <vt:lpwstr>94de15c1-fff6-43a5-aca5-854b01f87e17</vt:lpwstr>
  </property>
  <property fmtid="{D5CDD505-2E9C-101B-9397-08002B2CF9AE}" pid="5" name="MediaServiceImageTags">
    <vt:lpwstr/>
  </property>
</Properties>
</file>