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5F2B" w14:textId="588B949B" w:rsidR="00A86A5F" w:rsidRDefault="00877B6A" w:rsidP="00877B6A">
      <w:pPr>
        <w:pStyle w:val="p2"/>
        <w:ind w:left="-720"/>
        <w:jc w:val="center"/>
      </w:pPr>
      <w:r>
        <w:rPr>
          <w:b/>
          <w:bCs/>
          <w:sz w:val="22"/>
          <w:szCs w:val="22"/>
        </w:rPr>
        <w:t xml:space="preserve">Year 11 Curriculum and Assessment Plan for Key Stage 4 </w:t>
      </w:r>
      <w:r w:rsidR="003563B7">
        <w:rPr>
          <w:b/>
          <w:bCs/>
          <w:sz w:val="22"/>
          <w:szCs w:val="22"/>
        </w:rPr>
        <w:t>Design &amp; Technology</w:t>
      </w: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2835"/>
        <w:gridCol w:w="5040"/>
        <w:gridCol w:w="2898"/>
        <w:gridCol w:w="4253"/>
        <w:gridCol w:w="3259"/>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649B98F6" w:rsidR="008907CB" w:rsidRPr="00B61C7C" w:rsidRDefault="007C504A"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develop the creative, </w:t>
            </w:r>
            <w:proofErr w:type="gramStart"/>
            <w:r>
              <w:rPr>
                <w:rFonts w:ascii="Century Gothic" w:eastAsia="Century Gothic" w:hAnsi="Century Gothic" w:cs="Century Gothic"/>
                <w:b/>
                <w:sz w:val="18"/>
                <w:szCs w:val="18"/>
                <w:shd w:val="clear" w:color="auto" w:fill="FCE5CD"/>
              </w:rPr>
              <w:t>technical</w:t>
            </w:r>
            <w:proofErr w:type="gramEnd"/>
            <w:r>
              <w:rPr>
                <w:rFonts w:ascii="Century Gothic" w:eastAsia="Century Gothic" w:hAnsi="Century Gothic" w:cs="Century Gothic"/>
                <w:b/>
                <w:sz w:val="18"/>
                <w:szCs w:val="18"/>
                <w:shd w:val="clear" w:color="auto" w:fill="FCE5CD"/>
              </w:rPr>
              <w:t xml:space="preserve"> and practical skills needed to perform everyday tasks confidently. The curriculum is built to apply knowledge and understanding of skills to design and make high- quality prototypes and products for a range of different users.</w:t>
            </w:r>
            <w:r w:rsidR="00736068">
              <w:rPr>
                <w:rFonts w:ascii="Century Gothic" w:eastAsia="Century Gothic" w:hAnsi="Century Gothic" w:cs="Century Gothic"/>
                <w:b/>
                <w:sz w:val="18"/>
                <w:szCs w:val="18"/>
                <w:shd w:val="clear" w:color="auto" w:fill="FCE5CD"/>
              </w:rPr>
              <w:t xml:space="preserve"> The Key Stage 4 curriculum develops </w:t>
            </w:r>
            <w:proofErr w:type="gramStart"/>
            <w:r w:rsidR="00736068">
              <w:rPr>
                <w:rFonts w:ascii="Century Gothic" w:eastAsia="Century Gothic" w:hAnsi="Century Gothic" w:cs="Century Gothic"/>
                <w:b/>
                <w:sz w:val="18"/>
                <w:szCs w:val="18"/>
                <w:shd w:val="clear" w:color="auto" w:fill="FCE5CD"/>
              </w:rPr>
              <w:t>pupils</w:t>
            </w:r>
            <w:proofErr w:type="gramEnd"/>
            <w:r w:rsidR="00736068">
              <w:rPr>
                <w:rFonts w:ascii="Century Gothic" w:eastAsia="Century Gothic" w:hAnsi="Century Gothic" w:cs="Century Gothic"/>
                <w:b/>
                <w:sz w:val="18"/>
                <w:szCs w:val="18"/>
                <w:shd w:val="clear" w:color="auto" w:fill="FCE5CD"/>
              </w:rPr>
              <w:t xml:space="preserve"> practical skills further</w:t>
            </w:r>
            <w:r w:rsidR="008B3B53">
              <w:rPr>
                <w:rFonts w:ascii="Century Gothic" w:eastAsia="Century Gothic" w:hAnsi="Century Gothic" w:cs="Century Gothic"/>
                <w:b/>
                <w:sz w:val="18"/>
                <w:szCs w:val="18"/>
                <w:shd w:val="clear" w:color="auto" w:fill="FCE5CD"/>
              </w:rPr>
              <w:t xml:space="preserve"> to support them in further education and employment.</w:t>
            </w:r>
          </w:p>
        </w:tc>
      </w:tr>
      <w:tr w:rsidR="00E526F8" w14:paraId="5E7392FE" w14:textId="77777777" w:rsidTr="0034383D">
        <w:trPr>
          <w:trHeight w:val="1770"/>
        </w:trPr>
        <w:tc>
          <w:tcPr>
            <w:tcW w:w="4395" w:type="dxa"/>
            <w:vMerge w:val="restart"/>
            <w:tcBorders>
              <w:top w:val="single" w:sz="4" w:space="0" w:color="000000"/>
              <w:left w:val="single" w:sz="4" w:space="0" w:color="000000"/>
              <w:bottom w:val="single" w:sz="4" w:space="0" w:color="000000"/>
              <w:right w:val="single" w:sz="4" w:space="0" w:color="000000"/>
            </w:tcBorders>
          </w:tcPr>
          <w:p w14:paraId="61002279" w14:textId="775C6C69" w:rsidR="00E526F8" w:rsidRPr="000322AD" w:rsidRDefault="00E526F8">
            <w:pPr>
              <w:spacing w:after="0" w:line="240" w:lineRule="auto"/>
              <w:rPr>
                <w:rFonts w:ascii="Century Gothic" w:eastAsia="Century Gothic" w:hAnsi="Century Gothic" w:cs="Century Gothic"/>
                <w:b/>
                <w:sz w:val="20"/>
                <w:szCs w:val="20"/>
                <w:shd w:val="clear" w:color="auto" w:fill="FFF2CC"/>
              </w:rPr>
            </w:pPr>
            <w:r w:rsidRPr="000322AD">
              <w:rPr>
                <w:rFonts w:ascii="Century Gothic" w:eastAsia="Century Gothic" w:hAnsi="Century Gothic" w:cs="Century Gothic"/>
                <w:b/>
                <w:sz w:val="20"/>
                <w:szCs w:val="20"/>
                <w:shd w:val="clear" w:color="auto" w:fill="FFF2CC"/>
              </w:rPr>
              <w:t>Half Term 1:</w:t>
            </w:r>
            <w:r w:rsidR="008907CB" w:rsidRPr="000322AD">
              <w:rPr>
                <w:rFonts w:ascii="Century Gothic" w:eastAsia="Century Gothic" w:hAnsi="Century Gothic" w:cs="Century Gothic"/>
                <w:b/>
                <w:sz w:val="20"/>
                <w:szCs w:val="20"/>
                <w:shd w:val="clear" w:color="auto" w:fill="FFF2CC"/>
              </w:rPr>
              <w:t xml:space="preserve"> </w:t>
            </w:r>
            <w:r w:rsidR="00964AFE" w:rsidRPr="000322AD">
              <w:rPr>
                <w:rFonts w:ascii="Century Gothic" w:eastAsia="Century Gothic" w:hAnsi="Century Gothic" w:cs="Century Gothic"/>
                <w:b/>
                <w:sz w:val="20"/>
                <w:szCs w:val="20"/>
                <w:shd w:val="clear" w:color="auto" w:fill="FFF2CC"/>
              </w:rPr>
              <w:t xml:space="preserve"> </w:t>
            </w:r>
            <w:r w:rsidR="00DE4708">
              <w:rPr>
                <w:rFonts w:ascii="Century Gothic" w:eastAsia="Century Gothic" w:hAnsi="Century Gothic" w:cs="Century Gothic"/>
                <w:b/>
                <w:sz w:val="20"/>
                <w:szCs w:val="20"/>
                <w:shd w:val="clear" w:color="auto" w:fill="FFF2CC"/>
              </w:rPr>
              <w:t>NEA</w:t>
            </w:r>
          </w:p>
          <w:p w14:paraId="5D37641B" w14:textId="77777777" w:rsidR="00E526F8" w:rsidRPr="000322AD" w:rsidRDefault="00E526F8">
            <w:pPr>
              <w:spacing w:after="0" w:line="240" w:lineRule="auto"/>
              <w:rPr>
                <w:rFonts w:ascii="Century Gothic" w:eastAsia="Century Gothic" w:hAnsi="Century Gothic" w:cs="Century Gothic"/>
                <w:sz w:val="20"/>
                <w:szCs w:val="20"/>
              </w:rPr>
            </w:pPr>
          </w:p>
          <w:p w14:paraId="6B5FF78A" w14:textId="77777777" w:rsidR="000B4ED6" w:rsidRPr="000322AD" w:rsidRDefault="000B4ED6">
            <w:pPr>
              <w:spacing w:after="0" w:line="240" w:lineRule="auto"/>
              <w:rPr>
                <w:rFonts w:ascii="Century Gothic" w:eastAsia="Century Gothic" w:hAnsi="Century Gothic" w:cs="Century Gothic"/>
                <w:b/>
                <w:sz w:val="20"/>
                <w:szCs w:val="20"/>
              </w:rPr>
            </w:pPr>
          </w:p>
          <w:p w14:paraId="19F074CC" w14:textId="77777777" w:rsidR="000B4ED6" w:rsidRPr="00504302" w:rsidRDefault="000B4ED6" w:rsidP="000B4ED6">
            <w:pPr>
              <w:pStyle w:val="TableParagraph"/>
              <w:rPr>
                <w:rFonts w:ascii="Open Sans" w:hAnsi="Open Sans" w:cs="Open Sans"/>
                <w:b/>
                <w:bCs/>
              </w:rPr>
            </w:pPr>
            <w:r w:rsidRPr="00504302">
              <w:rPr>
                <w:rFonts w:ascii="Open Sans" w:hAnsi="Open Sans" w:cs="Open Sans"/>
                <w:b/>
                <w:bCs/>
              </w:rPr>
              <w:t>NEA Completion of the sections below:</w:t>
            </w:r>
          </w:p>
          <w:p w14:paraId="3E78095E" w14:textId="77777777" w:rsidR="000B4ED6" w:rsidRPr="00504302" w:rsidRDefault="000B4ED6" w:rsidP="000B4ED6">
            <w:pPr>
              <w:pStyle w:val="TableParagraph"/>
              <w:rPr>
                <w:rFonts w:ascii="Open Sans" w:hAnsi="Open Sans" w:cs="Open Sans"/>
                <w:b/>
                <w:bCs/>
              </w:rPr>
            </w:pPr>
          </w:p>
          <w:p w14:paraId="38BD8708" w14:textId="2005A898" w:rsidR="000B4ED6" w:rsidRDefault="000B4ED6" w:rsidP="000B4ED6">
            <w:pPr>
              <w:pStyle w:val="TableParagraph"/>
              <w:numPr>
                <w:ilvl w:val="0"/>
                <w:numId w:val="33"/>
              </w:numPr>
              <w:rPr>
                <w:rFonts w:ascii="Open Sans" w:hAnsi="Open Sans" w:cs="Open Sans"/>
              </w:rPr>
            </w:pPr>
            <w:r w:rsidRPr="00504302">
              <w:rPr>
                <w:rFonts w:ascii="Open Sans" w:hAnsi="Open Sans" w:cs="Open Sans"/>
                <w:b/>
                <w:bCs/>
              </w:rPr>
              <w:t xml:space="preserve">A01: Section </w:t>
            </w:r>
            <w:r w:rsidR="00380340" w:rsidRPr="00504302">
              <w:rPr>
                <w:rFonts w:ascii="Open Sans" w:hAnsi="Open Sans" w:cs="Open Sans"/>
                <w:b/>
                <w:bCs/>
              </w:rPr>
              <w:t>A</w:t>
            </w:r>
            <w:r w:rsidR="00380340" w:rsidRPr="00504302">
              <w:rPr>
                <w:rFonts w:ascii="Open Sans" w:hAnsi="Open Sans" w:cs="Open Sans"/>
              </w:rPr>
              <w:t xml:space="preserve"> Identify</w:t>
            </w:r>
            <w:r w:rsidRPr="00504302">
              <w:rPr>
                <w:rFonts w:ascii="Open Sans" w:hAnsi="Open Sans" w:cs="Open Sans"/>
              </w:rPr>
              <w:t>, investigate &amp; outline design possibilities.</w:t>
            </w:r>
          </w:p>
          <w:p w14:paraId="2B708C4B" w14:textId="77777777" w:rsidR="0069260C" w:rsidRPr="00504302" w:rsidRDefault="0069260C" w:rsidP="0069260C">
            <w:pPr>
              <w:pStyle w:val="TableParagraph"/>
              <w:ind w:left="360"/>
              <w:rPr>
                <w:rFonts w:ascii="Open Sans" w:hAnsi="Open Sans" w:cs="Open Sans"/>
              </w:rPr>
            </w:pPr>
          </w:p>
          <w:p w14:paraId="59F21E56" w14:textId="77777777" w:rsidR="000B4ED6" w:rsidRDefault="000B4ED6" w:rsidP="000B4ED6">
            <w:pPr>
              <w:pStyle w:val="TableParagraph"/>
              <w:numPr>
                <w:ilvl w:val="0"/>
                <w:numId w:val="33"/>
              </w:numPr>
              <w:rPr>
                <w:rFonts w:ascii="Open Sans" w:hAnsi="Open Sans" w:cs="Open Sans"/>
              </w:rPr>
            </w:pPr>
            <w:r w:rsidRPr="00504302">
              <w:rPr>
                <w:rFonts w:ascii="Open Sans" w:hAnsi="Open Sans" w:cs="Open Sans"/>
                <w:b/>
                <w:bCs/>
              </w:rPr>
              <w:t>A01: Section B</w:t>
            </w:r>
            <w:r w:rsidRPr="00504302">
              <w:rPr>
                <w:rFonts w:ascii="Open Sans" w:hAnsi="Open Sans" w:cs="Open Sans"/>
              </w:rPr>
              <w:t xml:space="preserve"> Producing a design brief and specification.</w:t>
            </w:r>
          </w:p>
          <w:p w14:paraId="27CDC0DA" w14:textId="77777777" w:rsidR="0069260C" w:rsidRDefault="0069260C" w:rsidP="0069260C">
            <w:pPr>
              <w:pStyle w:val="ListParagraph"/>
              <w:rPr>
                <w:rFonts w:ascii="Open Sans" w:hAnsi="Open Sans" w:cs="Open Sans"/>
              </w:rPr>
            </w:pPr>
          </w:p>
          <w:p w14:paraId="2842DAB9" w14:textId="77777777" w:rsidR="0069260C" w:rsidRPr="00504302" w:rsidRDefault="0069260C" w:rsidP="0069260C">
            <w:pPr>
              <w:pStyle w:val="TableParagraph"/>
              <w:ind w:left="360"/>
              <w:rPr>
                <w:rFonts w:ascii="Open Sans" w:hAnsi="Open Sans" w:cs="Open Sans"/>
              </w:rPr>
            </w:pPr>
          </w:p>
          <w:p w14:paraId="3882C0AE" w14:textId="77777777" w:rsidR="000B4ED6" w:rsidRPr="00504302" w:rsidRDefault="000B4ED6" w:rsidP="000B4ED6">
            <w:pPr>
              <w:pStyle w:val="TableParagraph"/>
              <w:numPr>
                <w:ilvl w:val="0"/>
                <w:numId w:val="33"/>
              </w:numPr>
              <w:rPr>
                <w:rFonts w:ascii="Open Sans" w:hAnsi="Open Sans" w:cs="Open Sans"/>
              </w:rPr>
            </w:pPr>
            <w:r w:rsidRPr="00504302">
              <w:rPr>
                <w:rFonts w:ascii="Open Sans" w:hAnsi="Open Sans" w:cs="Open Sans"/>
                <w:b/>
                <w:bCs/>
              </w:rPr>
              <w:t>A02: Section C</w:t>
            </w:r>
            <w:r w:rsidRPr="00504302">
              <w:rPr>
                <w:rFonts w:ascii="Open Sans" w:hAnsi="Open Sans" w:cs="Open Sans"/>
              </w:rPr>
              <w:t xml:space="preserve"> Generate design ideas. </w:t>
            </w:r>
          </w:p>
          <w:p w14:paraId="56E08DFE" w14:textId="77777777" w:rsidR="000B4ED6" w:rsidRPr="002E6342" w:rsidRDefault="000B4ED6" w:rsidP="000B4ED6">
            <w:pPr>
              <w:pStyle w:val="TableParagraph"/>
              <w:ind w:left="360"/>
              <w:rPr>
                <w:rFonts w:ascii="Open Sans" w:hAnsi="Open Sans" w:cs="Open Sans"/>
                <w:sz w:val="16"/>
                <w:szCs w:val="16"/>
              </w:rPr>
            </w:pPr>
          </w:p>
          <w:p w14:paraId="072B0A54" w14:textId="79BFDE87" w:rsidR="000054D9" w:rsidRPr="000322AD" w:rsidRDefault="000054D9">
            <w:pPr>
              <w:spacing w:after="0" w:line="240" w:lineRule="auto"/>
              <w:rPr>
                <w:rFonts w:ascii="Century Gothic" w:eastAsia="Century Gothic" w:hAnsi="Century Gothic" w:cs="Century Gothic"/>
                <w:sz w:val="20"/>
                <w:szCs w:val="20"/>
              </w:rPr>
            </w:pPr>
          </w:p>
          <w:p w14:paraId="0C9A1CF3" w14:textId="77777777" w:rsidR="000054D9" w:rsidRPr="000322AD" w:rsidRDefault="000054D9">
            <w:pPr>
              <w:spacing w:after="0" w:line="240" w:lineRule="auto"/>
              <w:rPr>
                <w:rFonts w:ascii="Century Gothic" w:eastAsia="Century Gothic" w:hAnsi="Century Gothic" w:cs="Century Gothic"/>
                <w:sz w:val="20"/>
                <w:szCs w:val="20"/>
              </w:rPr>
            </w:pPr>
          </w:p>
          <w:p w14:paraId="73774D1B" w14:textId="450C2CF2" w:rsidR="00E526F8"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All pupils will be assessed by:</w:t>
            </w:r>
          </w:p>
          <w:p w14:paraId="3898BA0C" w14:textId="77777777" w:rsidR="00AA0A0C" w:rsidRPr="000322AD" w:rsidRDefault="00AA0A0C">
            <w:pPr>
              <w:spacing w:after="0" w:line="240" w:lineRule="auto"/>
              <w:rPr>
                <w:rFonts w:ascii="Century Gothic" w:eastAsia="Century Gothic" w:hAnsi="Century Gothic" w:cs="Century Gothic"/>
                <w:b/>
                <w:sz w:val="20"/>
                <w:szCs w:val="20"/>
              </w:rPr>
            </w:pPr>
          </w:p>
          <w:p w14:paraId="22CF0D71" w14:textId="192E0FB1" w:rsidR="00614BEB" w:rsidRDefault="00504302" w:rsidP="00614BE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Practice exam questions for mock exam.</w:t>
            </w:r>
          </w:p>
          <w:p w14:paraId="3F8A0DCE" w14:textId="6E86F3C7" w:rsidR="00B419D1" w:rsidRPr="000322AD" w:rsidRDefault="00B419D1" w:rsidP="00614BE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NEA Exam board mark scheme.</w:t>
            </w:r>
          </w:p>
          <w:p w14:paraId="02D874E8" w14:textId="77777777" w:rsidR="00E526F8" w:rsidRPr="000322AD" w:rsidRDefault="00E526F8">
            <w:pPr>
              <w:spacing w:after="0" w:line="240" w:lineRule="auto"/>
              <w:rPr>
                <w:rFonts w:ascii="Century Gothic" w:eastAsia="Century Gothic" w:hAnsi="Century Gothic" w:cs="Century Gothic"/>
                <w:sz w:val="20"/>
                <w:szCs w:val="20"/>
              </w:rPr>
            </w:pPr>
          </w:p>
          <w:p w14:paraId="70A6C243" w14:textId="77777777" w:rsidR="00E526F8"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Impact- Why do we teach this?</w:t>
            </w:r>
          </w:p>
          <w:p w14:paraId="61C0EAFC" w14:textId="77777777" w:rsidR="00B419D1" w:rsidRDefault="00B419D1">
            <w:pPr>
              <w:spacing w:after="0" w:line="240" w:lineRule="auto"/>
              <w:rPr>
                <w:rFonts w:ascii="Century Gothic" w:eastAsia="Century Gothic" w:hAnsi="Century Gothic" w:cs="Century Gothic"/>
                <w:b/>
                <w:sz w:val="20"/>
                <w:szCs w:val="20"/>
              </w:rPr>
            </w:pPr>
          </w:p>
          <w:p w14:paraId="435F86A1" w14:textId="0DDD162B" w:rsidR="00B419D1" w:rsidRDefault="00B419D1">
            <w:pPr>
              <w:spacing w:after="0" w:line="240" w:lineRule="auto"/>
              <w:rPr>
                <w:rFonts w:ascii="Century Gothic" w:eastAsia="Century Gothic" w:hAnsi="Century Gothic" w:cs="Century Gothic"/>
                <w:bCs/>
                <w:sz w:val="20"/>
                <w:szCs w:val="20"/>
              </w:rPr>
            </w:pPr>
            <w:r w:rsidRPr="00B419D1">
              <w:rPr>
                <w:rFonts w:ascii="Century Gothic" w:eastAsia="Century Gothic" w:hAnsi="Century Gothic" w:cs="Century Gothic"/>
                <w:bCs/>
                <w:sz w:val="20"/>
                <w:szCs w:val="20"/>
              </w:rPr>
              <w:t>Pupils must complete the NEA on time, this is worth a total of 50% of their overall grade for the course.</w:t>
            </w:r>
          </w:p>
          <w:p w14:paraId="440FC629" w14:textId="77777777" w:rsidR="001E31E1" w:rsidRDefault="001E31E1">
            <w:pPr>
              <w:spacing w:after="0" w:line="240" w:lineRule="auto"/>
              <w:rPr>
                <w:rFonts w:ascii="Century Gothic" w:eastAsia="Century Gothic" w:hAnsi="Century Gothic" w:cs="Century Gothic"/>
                <w:bCs/>
                <w:sz w:val="20"/>
                <w:szCs w:val="20"/>
              </w:rPr>
            </w:pPr>
          </w:p>
          <w:p w14:paraId="5B960F05" w14:textId="431A7C5C" w:rsidR="001E31E1" w:rsidRDefault="001E31E1">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Section A- Pupils gain knowledge of their chosen context. </w:t>
            </w:r>
          </w:p>
          <w:p w14:paraId="11EF1E80" w14:textId="283F3B2C" w:rsidR="001E31E1" w:rsidRPr="00B419D1" w:rsidRDefault="001E31E1">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Section B- Pupils will set a brief and specification for their product. </w:t>
            </w:r>
          </w:p>
          <w:p w14:paraId="6F59A19B" w14:textId="0E284A70" w:rsidR="00942BC8" w:rsidRPr="002776B8" w:rsidRDefault="001E31E1">
            <w:pPr>
              <w:spacing w:after="0" w:line="240" w:lineRule="auto"/>
              <w:rPr>
                <w:rFonts w:ascii="Century Gothic" w:eastAsia="Century Gothic" w:hAnsi="Century Gothic" w:cs="Century Gothic"/>
                <w:bCs/>
                <w:sz w:val="20"/>
                <w:szCs w:val="20"/>
              </w:rPr>
            </w:pPr>
            <w:r w:rsidRPr="002776B8">
              <w:rPr>
                <w:rFonts w:ascii="Century Gothic" w:eastAsia="Century Gothic" w:hAnsi="Century Gothic" w:cs="Century Gothic"/>
                <w:bCs/>
                <w:sz w:val="20"/>
                <w:szCs w:val="20"/>
              </w:rPr>
              <w:t xml:space="preserve">Section C- Pupils begin to design some </w:t>
            </w:r>
            <w:r w:rsidR="002776B8" w:rsidRPr="002776B8">
              <w:rPr>
                <w:rFonts w:ascii="Century Gothic" w:eastAsia="Century Gothic" w:hAnsi="Century Gothic" w:cs="Century Gothic"/>
                <w:bCs/>
                <w:sz w:val="20"/>
                <w:szCs w:val="20"/>
              </w:rPr>
              <w:t>initial</w:t>
            </w:r>
            <w:r w:rsidRPr="002776B8">
              <w:rPr>
                <w:rFonts w:ascii="Century Gothic" w:eastAsia="Century Gothic" w:hAnsi="Century Gothic" w:cs="Century Gothic"/>
                <w:bCs/>
                <w:sz w:val="20"/>
                <w:szCs w:val="20"/>
              </w:rPr>
              <w:t xml:space="preserve"> </w:t>
            </w:r>
            <w:r w:rsidR="002776B8" w:rsidRPr="002776B8">
              <w:rPr>
                <w:rFonts w:ascii="Century Gothic" w:eastAsia="Century Gothic" w:hAnsi="Century Gothic" w:cs="Century Gothic"/>
                <w:bCs/>
                <w:sz w:val="20"/>
                <w:szCs w:val="20"/>
              </w:rPr>
              <w:t>ideas</w:t>
            </w:r>
            <w:r w:rsidRPr="002776B8">
              <w:rPr>
                <w:rFonts w:ascii="Century Gothic" w:eastAsia="Century Gothic" w:hAnsi="Century Gothic" w:cs="Century Gothic"/>
                <w:bCs/>
                <w:sz w:val="20"/>
                <w:szCs w:val="20"/>
              </w:rPr>
              <w:t xml:space="preserve"> for their product. </w:t>
            </w:r>
          </w:p>
          <w:p w14:paraId="2AFC877D" w14:textId="42232CDB" w:rsidR="00786F2E" w:rsidRPr="000322AD" w:rsidRDefault="00786F2E" w:rsidP="001A62B3">
            <w:pPr>
              <w:pStyle w:val="NoSpacing"/>
              <w:rPr>
                <w:rFonts w:ascii="Century Gothic" w:hAnsi="Century Gothic"/>
                <w:sz w:val="20"/>
                <w:szCs w:val="20"/>
              </w:rPr>
            </w:pPr>
            <w:r w:rsidRPr="000322AD">
              <w:rPr>
                <w:rFonts w:ascii="Century Gothic" w:hAnsi="Century Gothic"/>
                <w:sz w:val="20"/>
                <w:szCs w:val="20"/>
              </w:rPr>
              <w:t>.</w:t>
            </w:r>
          </w:p>
        </w:tc>
        <w:tc>
          <w:tcPr>
            <w:tcW w:w="2835"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Subject specific skills being developed:</w:t>
            </w:r>
          </w:p>
          <w:p w14:paraId="7AA23F8D" w14:textId="77777777" w:rsidR="00790CC7" w:rsidRDefault="00692469" w:rsidP="00285A8A">
            <w:pPr>
              <w:numPr>
                <w:ilvl w:val="0"/>
                <w:numId w:val="1"/>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Primary and secondary research.</w:t>
            </w:r>
          </w:p>
          <w:p w14:paraId="79ACD252" w14:textId="3117CB9A" w:rsidR="00692469" w:rsidRPr="000322AD" w:rsidRDefault="00E77B62" w:rsidP="00285A8A">
            <w:pPr>
              <w:numPr>
                <w:ilvl w:val="0"/>
                <w:numId w:val="1"/>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Drawing techniques</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36A22603" w:rsidR="00E526F8" w:rsidRPr="000322AD" w:rsidRDefault="00E526F8">
            <w:pPr>
              <w:spacing w:after="0" w:line="240" w:lineRule="auto"/>
              <w:rPr>
                <w:rFonts w:ascii="Century Gothic" w:eastAsia="Century Gothic" w:hAnsi="Century Gothic" w:cs="Century Gothic"/>
                <w:b/>
                <w:sz w:val="20"/>
                <w:szCs w:val="20"/>
                <w:shd w:val="clear" w:color="auto" w:fill="FFF2CC"/>
              </w:rPr>
            </w:pPr>
            <w:r w:rsidRPr="000322AD">
              <w:rPr>
                <w:rFonts w:ascii="Century Gothic" w:eastAsia="Century Gothic" w:hAnsi="Century Gothic" w:cs="Century Gothic"/>
                <w:b/>
                <w:sz w:val="20"/>
                <w:szCs w:val="20"/>
                <w:shd w:val="clear" w:color="auto" w:fill="FFF2CC"/>
              </w:rPr>
              <w:t>Half Term 2:</w:t>
            </w:r>
            <w:r w:rsidR="008907CB" w:rsidRPr="000322AD">
              <w:rPr>
                <w:rFonts w:ascii="Century Gothic" w:eastAsia="Century Gothic" w:hAnsi="Century Gothic" w:cs="Century Gothic"/>
                <w:b/>
                <w:sz w:val="20"/>
                <w:szCs w:val="20"/>
                <w:shd w:val="clear" w:color="auto" w:fill="FFF2CC"/>
              </w:rPr>
              <w:t xml:space="preserve"> </w:t>
            </w:r>
            <w:r w:rsidR="00DE4708">
              <w:rPr>
                <w:rFonts w:ascii="Century Gothic" w:eastAsia="Century Gothic" w:hAnsi="Century Gothic" w:cs="Century Gothic"/>
                <w:b/>
                <w:sz w:val="20"/>
                <w:szCs w:val="20"/>
                <w:shd w:val="clear" w:color="auto" w:fill="FFF2CC"/>
              </w:rPr>
              <w:t>NEA</w:t>
            </w:r>
          </w:p>
          <w:p w14:paraId="02D65EE2" w14:textId="77777777" w:rsidR="00E526F8" w:rsidRPr="000322AD" w:rsidRDefault="00E526F8">
            <w:pPr>
              <w:spacing w:after="0" w:line="240" w:lineRule="auto"/>
              <w:rPr>
                <w:rFonts w:ascii="Century Gothic" w:eastAsia="Century Gothic" w:hAnsi="Century Gothic" w:cs="Century Gothic"/>
                <w:sz w:val="20"/>
                <w:szCs w:val="20"/>
              </w:rPr>
            </w:pPr>
          </w:p>
          <w:p w14:paraId="3B93AA36" w14:textId="77777777" w:rsidR="00C01C46" w:rsidRPr="000322AD" w:rsidRDefault="00C01C46" w:rsidP="00E66EE7">
            <w:pPr>
              <w:pStyle w:val="NoSpacing"/>
              <w:rPr>
                <w:rFonts w:ascii="Century Gothic" w:hAnsi="Century Gothic"/>
                <w:sz w:val="20"/>
                <w:szCs w:val="20"/>
              </w:rPr>
            </w:pPr>
          </w:p>
          <w:p w14:paraId="2D6D04A8" w14:textId="77777777" w:rsidR="001D3104" w:rsidRPr="00AA0A0C" w:rsidRDefault="001D3104" w:rsidP="001D3104">
            <w:pPr>
              <w:pStyle w:val="TableParagraph"/>
              <w:rPr>
                <w:rFonts w:ascii="Open Sans" w:hAnsi="Open Sans" w:cs="Open Sans"/>
                <w:b/>
                <w:bCs/>
              </w:rPr>
            </w:pPr>
            <w:r w:rsidRPr="00AA0A0C">
              <w:rPr>
                <w:rFonts w:ascii="Open Sans" w:hAnsi="Open Sans" w:cs="Open Sans"/>
                <w:b/>
                <w:bCs/>
              </w:rPr>
              <w:t>NEA Completion of the sections below:</w:t>
            </w:r>
          </w:p>
          <w:p w14:paraId="4A58721A" w14:textId="77777777" w:rsidR="001D3104" w:rsidRPr="00AA0A0C" w:rsidRDefault="001D3104" w:rsidP="001D3104">
            <w:pPr>
              <w:pStyle w:val="TableParagraph"/>
              <w:rPr>
                <w:rFonts w:ascii="Open Sans" w:hAnsi="Open Sans" w:cs="Open Sans"/>
                <w:b/>
                <w:bCs/>
              </w:rPr>
            </w:pPr>
          </w:p>
          <w:p w14:paraId="21D2323C" w14:textId="77777777" w:rsidR="001D3104" w:rsidRDefault="001D3104" w:rsidP="001D3104">
            <w:pPr>
              <w:pStyle w:val="TableParagraph"/>
              <w:numPr>
                <w:ilvl w:val="0"/>
                <w:numId w:val="33"/>
              </w:numPr>
              <w:rPr>
                <w:rFonts w:ascii="Open Sans" w:hAnsi="Open Sans" w:cs="Open Sans"/>
              </w:rPr>
            </w:pPr>
            <w:r w:rsidRPr="00AA0A0C">
              <w:rPr>
                <w:rFonts w:ascii="Open Sans" w:hAnsi="Open Sans" w:cs="Open Sans"/>
                <w:b/>
                <w:bCs/>
              </w:rPr>
              <w:t>A02: Section C</w:t>
            </w:r>
            <w:r w:rsidRPr="00AA0A0C">
              <w:rPr>
                <w:rFonts w:ascii="Open Sans" w:hAnsi="Open Sans" w:cs="Open Sans"/>
              </w:rPr>
              <w:t xml:space="preserve"> Generate design ideas. </w:t>
            </w:r>
          </w:p>
          <w:p w14:paraId="55CA091A" w14:textId="77777777" w:rsidR="0069260C" w:rsidRPr="00AA0A0C" w:rsidRDefault="0069260C" w:rsidP="0069260C">
            <w:pPr>
              <w:pStyle w:val="TableParagraph"/>
              <w:ind w:left="360"/>
              <w:rPr>
                <w:rFonts w:ascii="Open Sans" w:hAnsi="Open Sans" w:cs="Open Sans"/>
              </w:rPr>
            </w:pPr>
          </w:p>
          <w:p w14:paraId="0F7EA268" w14:textId="0829274F" w:rsidR="00AA0A0C" w:rsidRPr="00AA0A0C" w:rsidRDefault="00AA0A0C" w:rsidP="001D3104">
            <w:pPr>
              <w:pStyle w:val="TableParagraph"/>
              <w:numPr>
                <w:ilvl w:val="0"/>
                <w:numId w:val="33"/>
              </w:numPr>
              <w:rPr>
                <w:rFonts w:ascii="Open Sans" w:hAnsi="Open Sans" w:cs="Open Sans"/>
              </w:rPr>
            </w:pPr>
            <w:r w:rsidRPr="00AA0A0C">
              <w:rPr>
                <w:rFonts w:ascii="Open Sans" w:hAnsi="Open Sans" w:cs="Open Sans"/>
                <w:b/>
                <w:bCs/>
              </w:rPr>
              <w:t>A02: Section D</w:t>
            </w:r>
            <w:r w:rsidRPr="00AA0A0C">
              <w:rPr>
                <w:rFonts w:ascii="Open Sans" w:hAnsi="Open Sans" w:cs="Open Sans"/>
              </w:rPr>
              <w:t xml:space="preserve"> Developing design ideas.  Design &amp; make prototypes that are fit for purpose.</w:t>
            </w:r>
          </w:p>
          <w:p w14:paraId="17DDE996" w14:textId="77777777" w:rsidR="001D3104" w:rsidRPr="002E6342" w:rsidRDefault="001D3104" w:rsidP="001D3104">
            <w:pPr>
              <w:pStyle w:val="TableParagraph"/>
              <w:ind w:left="360"/>
              <w:rPr>
                <w:rFonts w:ascii="Open Sans" w:hAnsi="Open Sans" w:cs="Open Sans"/>
                <w:sz w:val="16"/>
                <w:szCs w:val="16"/>
              </w:rPr>
            </w:pPr>
          </w:p>
          <w:p w14:paraId="3756E567" w14:textId="77777777" w:rsidR="001D3104" w:rsidRDefault="001D3104" w:rsidP="001D3104">
            <w:pPr>
              <w:spacing w:after="0" w:line="240" w:lineRule="auto"/>
              <w:rPr>
                <w:rFonts w:ascii="Century Gothic" w:eastAsia="Century Gothic" w:hAnsi="Century Gothic" w:cs="Century Gothic"/>
                <w:sz w:val="20"/>
                <w:szCs w:val="20"/>
              </w:rPr>
            </w:pPr>
          </w:p>
          <w:p w14:paraId="5C168B5C" w14:textId="77777777" w:rsidR="00AA0A0C" w:rsidRPr="000322AD" w:rsidRDefault="00AA0A0C" w:rsidP="001D3104">
            <w:pPr>
              <w:spacing w:after="0" w:line="240" w:lineRule="auto"/>
              <w:rPr>
                <w:rFonts w:ascii="Century Gothic" w:eastAsia="Century Gothic" w:hAnsi="Century Gothic" w:cs="Century Gothic"/>
                <w:sz w:val="20"/>
                <w:szCs w:val="20"/>
              </w:rPr>
            </w:pPr>
          </w:p>
          <w:p w14:paraId="1BAB65F4" w14:textId="77777777" w:rsidR="001D3104" w:rsidRPr="000322AD" w:rsidRDefault="001D3104" w:rsidP="001D3104">
            <w:pPr>
              <w:spacing w:after="0" w:line="240" w:lineRule="auto"/>
              <w:rPr>
                <w:rFonts w:ascii="Century Gothic" w:eastAsia="Century Gothic" w:hAnsi="Century Gothic" w:cs="Century Gothic"/>
                <w:sz w:val="20"/>
                <w:szCs w:val="20"/>
              </w:rPr>
            </w:pPr>
          </w:p>
          <w:p w14:paraId="19730AB3" w14:textId="77777777" w:rsidR="001D3104" w:rsidRDefault="001D3104" w:rsidP="001D3104">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All pupils will be assessed by:</w:t>
            </w:r>
          </w:p>
          <w:p w14:paraId="123E5A1A" w14:textId="77777777" w:rsidR="00AA0A0C" w:rsidRPr="000322AD" w:rsidRDefault="00AA0A0C" w:rsidP="001D3104">
            <w:pPr>
              <w:spacing w:after="0" w:line="240" w:lineRule="auto"/>
              <w:rPr>
                <w:rFonts w:ascii="Century Gothic" w:eastAsia="Century Gothic" w:hAnsi="Century Gothic" w:cs="Century Gothic"/>
                <w:b/>
                <w:sz w:val="20"/>
                <w:szCs w:val="20"/>
              </w:rPr>
            </w:pPr>
          </w:p>
          <w:p w14:paraId="6D6E2C52" w14:textId="77777777" w:rsidR="001D3104" w:rsidRDefault="001D3104" w:rsidP="001D310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Practice exam questions for mock exam.</w:t>
            </w:r>
          </w:p>
          <w:p w14:paraId="7243C341" w14:textId="2CA693EB" w:rsidR="00B419D1" w:rsidRPr="000322AD" w:rsidRDefault="00B419D1" w:rsidP="001D3104">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NEA Exam board mark scheme</w:t>
            </w:r>
          </w:p>
          <w:p w14:paraId="36A747F1" w14:textId="77777777" w:rsidR="001D3104" w:rsidRPr="000322AD" w:rsidRDefault="001D3104" w:rsidP="001D3104">
            <w:pPr>
              <w:spacing w:after="0" w:line="240" w:lineRule="auto"/>
              <w:rPr>
                <w:rFonts w:ascii="Century Gothic" w:eastAsia="Century Gothic" w:hAnsi="Century Gothic" w:cs="Century Gothic"/>
                <w:sz w:val="20"/>
                <w:szCs w:val="20"/>
              </w:rPr>
            </w:pPr>
          </w:p>
          <w:p w14:paraId="4A7FAFA8" w14:textId="77777777" w:rsidR="001D3104" w:rsidRPr="000322AD" w:rsidRDefault="001D3104" w:rsidP="001D3104">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Impact- Why do we teach this?</w:t>
            </w:r>
          </w:p>
          <w:p w14:paraId="73784295" w14:textId="77777777" w:rsidR="00B61C7C" w:rsidRPr="000322AD" w:rsidRDefault="00B61C7C" w:rsidP="001D3104">
            <w:pPr>
              <w:pStyle w:val="NoSpacing"/>
              <w:rPr>
                <w:rFonts w:ascii="Century Gothic" w:hAnsi="Century Gothic"/>
                <w:sz w:val="20"/>
                <w:szCs w:val="20"/>
              </w:rPr>
            </w:pPr>
          </w:p>
          <w:p w14:paraId="61B72A38" w14:textId="77777777" w:rsidR="00B419D1" w:rsidRDefault="00B419D1" w:rsidP="00B419D1">
            <w:pPr>
              <w:spacing w:after="0" w:line="240" w:lineRule="auto"/>
              <w:rPr>
                <w:rFonts w:ascii="Century Gothic" w:eastAsia="Century Gothic" w:hAnsi="Century Gothic" w:cs="Century Gothic"/>
                <w:bCs/>
                <w:sz w:val="20"/>
                <w:szCs w:val="20"/>
              </w:rPr>
            </w:pPr>
            <w:r w:rsidRPr="00B419D1">
              <w:rPr>
                <w:rFonts w:ascii="Century Gothic" w:eastAsia="Century Gothic" w:hAnsi="Century Gothic" w:cs="Century Gothic"/>
                <w:bCs/>
                <w:sz w:val="20"/>
                <w:szCs w:val="20"/>
              </w:rPr>
              <w:t>Pupils must complete the NEA on time, this is worth a total of 50% of their overall grade for the course.</w:t>
            </w:r>
          </w:p>
          <w:p w14:paraId="18382688" w14:textId="77777777" w:rsidR="002776B8" w:rsidRDefault="002776B8" w:rsidP="00B419D1">
            <w:pPr>
              <w:spacing w:after="0" w:line="240" w:lineRule="auto"/>
              <w:rPr>
                <w:rFonts w:ascii="Century Gothic" w:eastAsia="Century Gothic" w:hAnsi="Century Gothic" w:cs="Century Gothic"/>
                <w:bCs/>
                <w:sz w:val="20"/>
                <w:szCs w:val="20"/>
              </w:rPr>
            </w:pPr>
          </w:p>
          <w:p w14:paraId="486394DB" w14:textId="45E98950" w:rsidR="002776B8" w:rsidRDefault="002776B8" w:rsidP="002776B8">
            <w:pPr>
              <w:spacing w:after="0" w:line="240" w:lineRule="auto"/>
              <w:rPr>
                <w:rFonts w:ascii="Century Gothic" w:eastAsia="Century Gothic" w:hAnsi="Century Gothic" w:cs="Century Gothic"/>
                <w:bCs/>
                <w:sz w:val="20"/>
                <w:szCs w:val="20"/>
              </w:rPr>
            </w:pPr>
            <w:r w:rsidRPr="002776B8">
              <w:rPr>
                <w:rFonts w:ascii="Century Gothic" w:eastAsia="Century Gothic" w:hAnsi="Century Gothic" w:cs="Century Gothic"/>
                <w:bCs/>
                <w:sz w:val="20"/>
                <w:szCs w:val="20"/>
              </w:rPr>
              <w:t>Section C- Pupils</w:t>
            </w:r>
            <w:r>
              <w:rPr>
                <w:rFonts w:ascii="Century Gothic" w:eastAsia="Century Gothic" w:hAnsi="Century Gothic" w:cs="Century Gothic"/>
                <w:bCs/>
                <w:sz w:val="20"/>
                <w:szCs w:val="20"/>
              </w:rPr>
              <w:t xml:space="preserve"> continue</w:t>
            </w:r>
            <w:r w:rsidRPr="002776B8">
              <w:rPr>
                <w:rFonts w:ascii="Century Gothic" w:eastAsia="Century Gothic" w:hAnsi="Century Gothic" w:cs="Century Gothic"/>
                <w:bCs/>
                <w:sz w:val="20"/>
                <w:szCs w:val="20"/>
              </w:rPr>
              <w:t xml:space="preserve"> to design some initial ideas for their product</w:t>
            </w:r>
            <w:r>
              <w:rPr>
                <w:rFonts w:ascii="Century Gothic" w:eastAsia="Century Gothic" w:hAnsi="Century Gothic" w:cs="Century Gothic"/>
                <w:bCs/>
                <w:sz w:val="20"/>
                <w:szCs w:val="20"/>
              </w:rPr>
              <w:t xml:space="preserve">, </w:t>
            </w:r>
            <w:r w:rsidR="00EF04FF">
              <w:rPr>
                <w:rFonts w:ascii="Century Gothic" w:eastAsia="Century Gothic" w:hAnsi="Century Gothic" w:cs="Century Gothic"/>
                <w:bCs/>
                <w:sz w:val="20"/>
                <w:szCs w:val="20"/>
              </w:rPr>
              <w:t>annotating their designs in depth.</w:t>
            </w:r>
            <w:r w:rsidR="00C1711F">
              <w:rPr>
                <w:rFonts w:ascii="Century Gothic" w:eastAsia="Century Gothic" w:hAnsi="Century Gothic" w:cs="Century Gothic"/>
                <w:bCs/>
                <w:sz w:val="20"/>
                <w:szCs w:val="20"/>
              </w:rPr>
              <w:t xml:space="preserve"> Pupils will evaluate their initial ideas.</w:t>
            </w:r>
          </w:p>
          <w:p w14:paraId="6D2CB884" w14:textId="5F47486E" w:rsidR="00EF04FF" w:rsidRPr="002776B8" w:rsidRDefault="00EF04FF" w:rsidP="002776B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Section D- Pupils will develop a range of modelling to test and evaluate their designs</w:t>
            </w:r>
            <w:r w:rsidR="00AF2FA6">
              <w:rPr>
                <w:rFonts w:ascii="Century Gothic" w:eastAsia="Century Gothic" w:hAnsi="Century Gothic" w:cs="Century Gothic"/>
                <w:bCs/>
                <w:sz w:val="20"/>
                <w:szCs w:val="20"/>
              </w:rPr>
              <w:t xml:space="preserve">, paying close attention to the iterative design process. </w:t>
            </w:r>
          </w:p>
          <w:p w14:paraId="195AB878" w14:textId="77777777" w:rsidR="002776B8" w:rsidRPr="00B419D1" w:rsidRDefault="002776B8" w:rsidP="00B419D1">
            <w:pPr>
              <w:spacing w:after="0" w:line="240" w:lineRule="auto"/>
              <w:rPr>
                <w:rFonts w:ascii="Century Gothic" w:eastAsia="Century Gothic" w:hAnsi="Century Gothic" w:cs="Century Gothic"/>
                <w:bCs/>
                <w:sz w:val="20"/>
                <w:szCs w:val="20"/>
              </w:rPr>
            </w:pPr>
          </w:p>
          <w:p w14:paraId="7F2D8964" w14:textId="77777777" w:rsidR="00B61C7C" w:rsidRPr="000322AD" w:rsidRDefault="00B61C7C" w:rsidP="00233DAA">
            <w:pPr>
              <w:pStyle w:val="NoSpacing"/>
              <w:rPr>
                <w:rFonts w:ascii="Century Gothic" w:hAnsi="Century Gothic"/>
                <w:sz w:val="20"/>
                <w:szCs w:val="20"/>
              </w:rPr>
            </w:pPr>
          </w:p>
          <w:p w14:paraId="1ACA871B" w14:textId="77777777" w:rsidR="00233DAA" w:rsidRPr="000322AD" w:rsidRDefault="00233DAA" w:rsidP="00692CF9">
            <w:pPr>
              <w:pStyle w:val="NoSpacing"/>
              <w:rPr>
                <w:rFonts w:ascii="Century Gothic" w:hAnsi="Century Gothic"/>
                <w:sz w:val="20"/>
                <w:szCs w:val="20"/>
              </w:rPr>
            </w:pPr>
          </w:p>
          <w:p w14:paraId="2105C7BA" w14:textId="0BADFF91" w:rsidR="00E526F8" w:rsidRPr="000322AD" w:rsidRDefault="00E526F8" w:rsidP="00971604">
            <w:pPr>
              <w:pStyle w:val="NoSpacing"/>
              <w:ind w:left="72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0322AD" w:rsidRDefault="00E526F8">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Subject specific skills being developed:</w:t>
            </w:r>
          </w:p>
          <w:p w14:paraId="3E729E43" w14:textId="77777777" w:rsidR="005439E3" w:rsidRDefault="00A616E0" w:rsidP="005439E3">
            <w:pPr>
              <w:numPr>
                <w:ilvl w:val="0"/>
                <w:numId w:val="2"/>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Drawing techniques</w:t>
            </w:r>
          </w:p>
          <w:p w14:paraId="0F58F4E3" w14:textId="77777777" w:rsidR="00A616E0" w:rsidRDefault="00A616E0" w:rsidP="005439E3">
            <w:pPr>
              <w:numPr>
                <w:ilvl w:val="0"/>
                <w:numId w:val="2"/>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CAD CAM</w:t>
            </w:r>
          </w:p>
          <w:p w14:paraId="776D1F7D" w14:textId="77777777" w:rsidR="00A616E0" w:rsidRDefault="00A616E0" w:rsidP="005439E3">
            <w:pPr>
              <w:numPr>
                <w:ilvl w:val="0"/>
                <w:numId w:val="2"/>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Modelling techniques</w:t>
            </w:r>
          </w:p>
          <w:p w14:paraId="2001F37F" w14:textId="2489F9DE" w:rsidR="008C1399" w:rsidRPr="000322AD" w:rsidRDefault="008C1399" w:rsidP="005439E3">
            <w:pPr>
              <w:numPr>
                <w:ilvl w:val="0"/>
                <w:numId w:val="2"/>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prototyping</w:t>
            </w:r>
          </w:p>
        </w:tc>
        <w:tc>
          <w:tcPr>
            <w:tcW w:w="4253" w:type="dxa"/>
            <w:vMerge w:val="restart"/>
            <w:tcBorders>
              <w:top w:val="single" w:sz="4" w:space="0" w:color="000000"/>
              <w:left w:val="single" w:sz="4" w:space="0" w:color="000000"/>
              <w:bottom w:val="single" w:sz="4" w:space="0" w:color="000000"/>
              <w:right w:val="single" w:sz="4" w:space="0" w:color="000000"/>
            </w:tcBorders>
          </w:tcPr>
          <w:p w14:paraId="05E711C0" w14:textId="2FE1B653" w:rsidR="00E526F8" w:rsidRPr="004840D8" w:rsidRDefault="00E526F8">
            <w:pPr>
              <w:spacing w:after="0" w:line="240" w:lineRule="auto"/>
              <w:rPr>
                <w:rFonts w:ascii="Century Gothic" w:eastAsia="Century Gothic" w:hAnsi="Century Gothic" w:cs="Century Gothic"/>
                <w:b/>
                <w:sz w:val="20"/>
                <w:szCs w:val="20"/>
                <w:shd w:val="clear" w:color="auto" w:fill="FFF2CC"/>
              </w:rPr>
            </w:pPr>
            <w:r w:rsidRPr="004840D8">
              <w:rPr>
                <w:rFonts w:ascii="Century Gothic" w:eastAsia="Century Gothic" w:hAnsi="Century Gothic" w:cs="Century Gothic"/>
                <w:b/>
                <w:sz w:val="20"/>
                <w:szCs w:val="20"/>
                <w:shd w:val="clear" w:color="auto" w:fill="FFF2CC"/>
              </w:rPr>
              <w:t xml:space="preserve">Half Term 3:  </w:t>
            </w:r>
            <w:r w:rsidR="00DE4708">
              <w:rPr>
                <w:rFonts w:ascii="Century Gothic" w:eastAsia="Century Gothic" w:hAnsi="Century Gothic" w:cs="Century Gothic"/>
                <w:b/>
                <w:sz w:val="20"/>
                <w:szCs w:val="20"/>
                <w:shd w:val="clear" w:color="auto" w:fill="FFF2CC"/>
              </w:rPr>
              <w:t>NEA</w:t>
            </w:r>
            <w:r w:rsidR="00964AFE" w:rsidRPr="004840D8">
              <w:rPr>
                <w:rFonts w:ascii="Century Gothic" w:eastAsia="Century Gothic" w:hAnsi="Century Gothic" w:cs="Century Gothic"/>
                <w:b/>
                <w:sz w:val="20"/>
                <w:szCs w:val="20"/>
                <w:shd w:val="clear" w:color="auto" w:fill="FFF2CC"/>
              </w:rPr>
              <w:t xml:space="preserve"> </w:t>
            </w:r>
          </w:p>
          <w:p w14:paraId="0CA0B896" w14:textId="77777777" w:rsidR="00E526F8" w:rsidRPr="004840D8" w:rsidRDefault="00E526F8">
            <w:pPr>
              <w:spacing w:after="0" w:line="240" w:lineRule="auto"/>
              <w:rPr>
                <w:rFonts w:ascii="Century Gothic" w:eastAsia="Century Gothic" w:hAnsi="Century Gothic" w:cs="Century Gothic"/>
                <w:sz w:val="20"/>
                <w:szCs w:val="20"/>
              </w:rPr>
            </w:pPr>
          </w:p>
          <w:p w14:paraId="0457C76D" w14:textId="77777777" w:rsidR="000054D9" w:rsidRPr="004840D8" w:rsidRDefault="000054D9" w:rsidP="000054D9">
            <w:pPr>
              <w:pStyle w:val="ListParagraph"/>
              <w:spacing w:after="0" w:line="240" w:lineRule="auto"/>
              <w:rPr>
                <w:rFonts w:ascii="Century Gothic" w:eastAsia="Century Gothic" w:hAnsi="Century Gothic" w:cs="Century Gothic"/>
                <w:sz w:val="20"/>
                <w:szCs w:val="20"/>
              </w:rPr>
            </w:pPr>
          </w:p>
          <w:p w14:paraId="7972BDBA" w14:textId="77777777" w:rsidR="00AA0A0C" w:rsidRPr="00AA0A0C" w:rsidRDefault="00AA0A0C" w:rsidP="00AA0A0C">
            <w:pPr>
              <w:pStyle w:val="TableParagraph"/>
              <w:rPr>
                <w:rFonts w:ascii="Open Sans" w:hAnsi="Open Sans" w:cs="Open Sans"/>
                <w:b/>
                <w:bCs/>
              </w:rPr>
            </w:pPr>
            <w:r w:rsidRPr="00AA0A0C">
              <w:rPr>
                <w:rFonts w:ascii="Open Sans" w:hAnsi="Open Sans" w:cs="Open Sans"/>
                <w:b/>
                <w:bCs/>
              </w:rPr>
              <w:t>NEA Completion of the sections below:</w:t>
            </w:r>
          </w:p>
          <w:p w14:paraId="41E56E8C" w14:textId="77777777" w:rsidR="00AA0A0C" w:rsidRPr="00AA0A0C" w:rsidRDefault="00AA0A0C" w:rsidP="00AA0A0C">
            <w:pPr>
              <w:pStyle w:val="TableParagraph"/>
              <w:rPr>
                <w:rFonts w:ascii="Open Sans" w:hAnsi="Open Sans" w:cs="Open Sans"/>
                <w:b/>
                <w:bCs/>
              </w:rPr>
            </w:pPr>
          </w:p>
          <w:p w14:paraId="5B1196DF" w14:textId="77777777" w:rsidR="0069260C" w:rsidRPr="0069260C" w:rsidRDefault="0069260C" w:rsidP="0069260C">
            <w:pPr>
              <w:pStyle w:val="TableParagraph"/>
              <w:numPr>
                <w:ilvl w:val="0"/>
                <w:numId w:val="33"/>
              </w:numPr>
              <w:rPr>
                <w:rFonts w:ascii="Open Sans" w:hAnsi="Open Sans" w:cs="Open Sans"/>
                <w:b/>
                <w:bCs/>
              </w:rPr>
            </w:pPr>
            <w:r w:rsidRPr="0069260C">
              <w:rPr>
                <w:rFonts w:ascii="Open Sans" w:hAnsi="Open Sans" w:cs="Open Sans"/>
                <w:b/>
                <w:bCs/>
              </w:rPr>
              <w:t>A02: Section E</w:t>
            </w:r>
          </w:p>
          <w:p w14:paraId="4CD5D608" w14:textId="77777777" w:rsidR="0069260C" w:rsidRDefault="0069260C" w:rsidP="0069260C">
            <w:pPr>
              <w:pStyle w:val="TableParagraph"/>
              <w:ind w:left="360"/>
              <w:rPr>
                <w:rFonts w:ascii="Open Sans" w:hAnsi="Open Sans" w:cs="Open Sans"/>
              </w:rPr>
            </w:pPr>
            <w:r w:rsidRPr="0069260C">
              <w:rPr>
                <w:rFonts w:ascii="Open Sans" w:hAnsi="Open Sans" w:cs="Open Sans"/>
              </w:rPr>
              <w:t>Realising design ideas. Making.</w:t>
            </w:r>
          </w:p>
          <w:p w14:paraId="1FB6DFA6" w14:textId="77777777" w:rsidR="0069260C" w:rsidRPr="0069260C" w:rsidRDefault="0069260C" w:rsidP="0069260C">
            <w:pPr>
              <w:pStyle w:val="TableParagraph"/>
              <w:ind w:left="360"/>
              <w:rPr>
                <w:rFonts w:ascii="Open Sans" w:hAnsi="Open Sans" w:cs="Open Sans"/>
              </w:rPr>
            </w:pPr>
          </w:p>
          <w:p w14:paraId="61A65A63" w14:textId="4280D5C3" w:rsidR="00AA0A0C" w:rsidRPr="0069260C" w:rsidRDefault="0069260C" w:rsidP="0069260C">
            <w:pPr>
              <w:pStyle w:val="TableParagraph"/>
              <w:numPr>
                <w:ilvl w:val="0"/>
                <w:numId w:val="33"/>
              </w:numPr>
              <w:rPr>
                <w:rFonts w:ascii="Open Sans" w:hAnsi="Open Sans" w:cs="Open Sans"/>
              </w:rPr>
            </w:pPr>
            <w:r w:rsidRPr="0069260C">
              <w:rPr>
                <w:rFonts w:ascii="Open Sans" w:hAnsi="Open Sans" w:cs="Open Sans"/>
                <w:b/>
                <w:bCs/>
              </w:rPr>
              <w:t>A03: Section F</w:t>
            </w:r>
            <w:r w:rsidRPr="0069260C">
              <w:rPr>
                <w:rFonts w:ascii="Open Sans" w:hAnsi="Open Sans" w:cs="Open Sans"/>
              </w:rPr>
              <w:t xml:space="preserve"> Analyse &amp; </w:t>
            </w:r>
            <w:proofErr w:type="gramStart"/>
            <w:r w:rsidRPr="0069260C">
              <w:rPr>
                <w:rFonts w:ascii="Open Sans" w:hAnsi="Open Sans" w:cs="Open Sans"/>
              </w:rPr>
              <w:t>evaluate</w:t>
            </w:r>
            <w:proofErr w:type="gramEnd"/>
          </w:p>
          <w:p w14:paraId="45E67F67" w14:textId="77777777" w:rsidR="00AA0A0C" w:rsidRDefault="00AA0A0C" w:rsidP="00AA0A0C">
            <w:pPr>
              <w:spacing w:after="0" w:line="240" w:lineRule="auto"/>
              <w:rPr>
                <w:rFonts w:ascii="Century Gothic" w:eastAsia="Century Gothic" w:hAnsi="Century Gothic" w:cs="Century Gothic"/>
                <w:sz w:val="20"/>
                <w:szCs w:val="20"/>
              </w:rPr>
            </w:pPr>
          </w:p>
          <w:p w14:paraId="36B25A6D" w14:textId="77777777" w:rsidR="00AA0A0C" w:rsidRPr="000322AD" w:rsidRDefault="00AA0A0C" w:rsidP="00AA0A0C">
            <w:pPr>
              <w:spacing w:after="0" w:line="240" w:lineRule="auto"/>
              <w:rPr>
                <w:rFonts w:ascii="Century Gothic" w:eastAsia="Century Gothic" w:hAnsi="Century Gothic" w:cs="Century Gothic"/>
                <w:sz w:val="20"/>
                <w:szCs w:val="20"/>
              </w:rPr>
            </w:pPr>
          </w:p>
          <w:p w14:paraId="7343D06D" w14:textId="77777777" w:rsidR="00AA0A0C" w:rsidRPr="000322AD" w:rsidRDefault="00AA0A0C" w:rsidP="00AA0A0C">
            <w:pPr>
              <w:spacing w:after="0" w:line="240" w:lineRule="auto"/>
              <w:rPr>
                <w:rFonts w:ascii="Century Gothic" w:eastAsia="Century Gothic" w:hAnsi="Century Gothic" w:cs="Century Gothic"/>
                <w:sz w:val="20"/>
                <w:szCs w:val="20"/>
              </w:rPr>
            </w:pPr>
          </w:p>
          <w:p w14:paraId="0B9FD4B8" w14:textId="77777777" w:rsidR="00AA0A0C" w:rsidRDefault="00AA0A0C" w:rsidP="00AA0A0C">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All pupils will be assessed by:</w:t>
            </w:r>
          </w:p>
          <w:p w14:paraId="0DB058B6" w14:textId="77777777" w:rsidR="00AA0A0C" w:rsidRPr="000322AD" w:rsidRDefault="00AA0A0C" w:rsidP="00AA0A0C">
            <w:pPr>
              <w:spacing w:after="0" w:line="240" w:lineRule="auto"/>
              <w:rPr>
                <w:rFonts w:ascii="Century Gothic" w:eastAsia="Century Gothic" w:hAnsi="Century Gothic" w:cs="Century Gothic"/>
                <w:b/>
                <w:sz w:val="20"/>
                <w:szCs w:val="20"/>
              </w:rPr>
            </w:pPr>
          </w:p>
          <w:p w14:paraId="4147E4A1" w14:textId="77777777" w:rsidR="00AA0A0C" w:rsidRDefault="00AA0A0C" w:rsidP="00AA0A0C">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Practice exam questions for mock exam.</w:t>
            </w:r>
          </w:p>
          <w:p w14:paraId="52229B27" w14:textId="14A71325" w:rsidR="00B419D1" w:rsidRPr="000322AD" w:rsidRDefault="00B419D1" w:rsidP="00AA0A0C">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NEA Exam board mark scheme</w:t>
            </w:r>
          </w:p>
          <w:p w14:paraId="7E1ADC43" w14:textId="77777777" w:rsidR="00AA0A0C" w:rsidRPr="000322AD" w:rsidRDefault="00AA0A0C" w:rsidP="00AA0A0C">
            <w:pPr>
              <w:spacing w:after="0" w:line="240" w:lineRule="auto"/>
              <w:rPr>
                <w:rFonts w:ascii="Century Gothic" w:eastAsia="Century Gothic" w:hAnsi="Century Gothic" w:cs="Century Gothic"/>
                <w:sz w:val="20"/>
                <w:szCs w:val="20"/>
              </w:rPr>
            </w:pPr>
          </w:p>
          <w:p w14:paraId="6780E621" w14:textId="77777777" w:rsidR="00AA0A0C" w:rsidRPr="000322AD" w:rsidRDefault="00AA0A0C" w:rsidP="00AA0A0C">
            <w:pPr>
              <w:spacing w:after="0" w:line="240" w:lineRule="auto"/>
              <w:rPr>
                <w:rFonts w:ascii="Century Gothic" w:eastAsia="Century Gothic" w:hAnsi="Century Gothic" w:cs="Century Gothic"/>
                <w:b/>
                <w:sz w:val="20"/>
                <w:szCs w:val="20"/>
              </w:rPr>
            </w:pPr>
            <w:r w:rsidRPr="000322AD">
              <w:rPr>
                <w:rFonts w:ascii="Century Gothic" w:eastAsia="Century Gothic" w:hAnsi="Century Gothic" w:cs="Century Gothic"/>
                <w:b/>
                <w:sz w:val="20"/>
                <w:szCs w:val="20"/>
              </w:rPr>
              <w:t>Impact- Why do we teach this?</w:t>
            </w:r>
          </w:p>
          <w:p w14:paraId="6948D09E" w14:textId="77777777" w:rsidR="003E3DA1" w:rsidRPr="00AA0A0C" w:rsidRDefault="003E3DA1" w:rsidP="00AA0A0C">
            <w:pPr>
              <w:spacing w:after="0" w:line="240" w:lineRule="auto"/>
              <w:rPr>
                <w:rFonts w:ascii="Century Gothic" w:eastAsia="Century Gothic" w:hAnsi="Century Gothic" w:cs="Century Gothic"/>
                <w:sz w:val="20"/>
                <w:szCs w:val="20"/>
              </w:rPr>
            </w:pPr>
          </w:p>
          <w:p w14:paraId="29C26FD9" w14:textId="52D0F38E" w:rsidR="00C1711F" w:rsidRDefault="00C1711F" w:rsidP="00C1711F">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Section E- Pupils will make their product using a range of tools and equipment. </w:t>
            </w:r>
          </w:p>
          <w:p w14:paraId="610E24C4" w14:textId="550A705C" w:rsidR="00C37AAD" w:rsidRPr="002776B8" w:rsidRDefault="00C37AAD" w:rsidP="00C1711F">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Section F- Pupils will evaluate their prototype, paying particular attention to the iterative design process, evaluating their prototype against the design brief and specification. </w:t>
            </w:r>
          </w:p>
          <w:p w14:paraId="51946C7C" w14:textId="77777777" w:rsidR="003F1E2C" w:rsidRPr="004840D8" w:rsidRDefault="003F1E2C">
            <w:pPr>
              <w:spacing w:after="0" w:line="240" w:lineRule="auto"/>
              <w:rPr>
                <w:rFonts w:ascii="Century Gothic" w:hAnsi="Century Gothic"/>
                <w:sz w:val="20"/>
                <w:szCs w:val="20"/>
              </w:rPr>
            </w:pPr>
          </w:p>
          <w:p w14:paraId="56607605" w14:textId="77777777" w:rsidR="003F1E2C" w:rsidRPr="004840D8" w:rsidRDefault="003F1E2C">
            <w:pPr>
              <w:spacing w:after="0" w:line="240" w:lineRule="auto"/>
              <w:rPr>
                <w:rFonts w:ascii="Century Gothic" w:hAnsi="Century Gothic"/>
                <w:sz w:val="20"/>
                <w:szCs w:val="20"/>
              </w:rPr>
            </w:pPr>
          </w:p>
          <w:p w14:paraId="09871899" w14:textId="77777777" w:rsidR="003F1E2C" w:rsidRPr="004840D8" w:rsidRDefault="003F1E2C">
            <w:pPr>
              <w:spacing w:after="0" w:line="240" w:lineRule="auto"/>
              <w:rPr>
                <w:rFonts w:ascii="Century Gothic" w:hAnsi="Century Gothic"/>
                <w:sz w:val="20"/>
                <w:szCs w:val="20"/>
              </w:rPr>
            </w:pPr>
          </w:p>
          <w:p w14:paraId="637F05CA" w14:textId="77777777" w:rsidR="003F1E2C" w:rsidRPr="004840D8" w:rsidRDefault="003F1E2C">
            <w:pPr>
              <w:spacing w:after="0" w:line="240" w:lineRule="auto"/>
              <w:rPr>
                <w:rFonts w:ascii="Century Gothic" w:hAnsi="Century Gothic"/>
                <w:sz w:val="20"/>
                <w:szCs w:val="20"/>
              </w:rPr>
            </w:pPr>
          </w:p>
          <w:p w14:paraId="1E486F56" w14:textId="77777777" w:rsidR="003F1E2C" w:rsidRPr="004840D8" w:rsidRDefault="003F1E2C">
            <w:pPr>
              <w:spacing w:after="0" w:line="240" w:lineRule="auto"/>
              <w:rPr>
                <w:rFonts w:ascii="Century Gothic" w:hAnsi="Century Gothic"/>
                <w:sz w:val="20"/>
                <w:szCs w:val="20"/>
              </w:rPr>
            </w:pPr>
          </w:p>
          <w:p w14:paraId="505EC7EF" w14:textId="2AB28942" w:rsidR="003F1E2C" w:rsidRPr="004840D8" w:rsidRDefault="003F1E2C">
            <w:pPr>
              <w:spacing w:after="0" w:line="240" w:lineRule="auto"/>
              <w:rPr>
                <w:rFonts w:ascii="Century Gothic" w:hAnsi="Century Gothic"/>
                <w:sz w:val="20"/>
                <w:szCs w:val="20"/>
              </w:rPr>
            </w:pPr>
          </w:p>
        </w:tc>
        <w:tc>
          <w:tcPr>
            <w:tcW w:w="3259"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4840D8" w:rsidRDefault="00E526F8">
            <w:pPr>
              <w:spacing w:after="0" w:line="240" w:lineRule="auto"/>
              <w:rPr>
                <w:rFonts w:ascii="Century Gothic" w:eastAsia="Century Gothic" w:hAnsi="Century Gothic" w:cs="Century Gothic"/>
                <w:b/>
                <w:sz w:val="20"/>
                <w:szCs w:val="20"/>
              </w:rPr>
            </w:pPr>
            <w:r w:rsidRPr="004840D8">
              <w:rPr>
                <w:rFonts w:ascii="Century Gothic" w:eastAsia="Century Gothic" w:hAnsi="Century Gothic" w:cs="Century Gothic"/>
                <w:b/>
                <w:sz w:val="20"/>
                <w:szCs w:val="20"/>
              </w:rPr>
              <w:t>Subject specific skills being developed:</w:t>
            </w:r>
          </w:p>
          <w:p w14:paraId="641A4B78" w14:textId="77777777" w:rsidR="008C1399" w:rsidRDefault="00894710" w:rsidP="008C1399">
            <w:pPr>
              <w:numPr>
                <w:ilvl w:val="0"/>
                <w:numId w:val="3"/>
              </w:numPr>
              <w:spacing w:after="0" w:line="240" w:lineRule="auto"/>
              <w:rPr>
                <w:rFonts w:ascii="Century Gothic" w:eastAsia="Century Gothic" w:hAnsi="Century Gothic" w:cs="Century Gothic"/>
                <w:sz w:val="20"/>
                <w:szCs w:val="20"/>
              </w:rPr>
            </w:pPr>
            <w:r w:rsidRPr="004840D8">
              <w:rPr>
                <w:rFonts w:ascii="Century Gothic" w:eastAsia="Century Gothic" w:hAnsi="Century Gothic" w:cs="Century Gothic"/>
                <w:sz w:val="20"/>
                <w:szCs w:val="20"/>
              </w:rPr>
              <w:t>Use of CAD CAM- 2D design, Onshape, laser cutter and the 3D p</w:t>
            </w:r>
            <w:r w:rsidR="002129AE">
              <w:rPr>
                <w:rFonts w:ascii="Century Gothic" w:eastAsia="Century Gothic" w:hAnsi="Century Gothic" w:cs="Century Gothic"/>
                <w:sz w:val="20"/>
                <w:szCs w:val="20"/>
              </w:rPr>
              <w:t>r</w:t>
            </w:r>
            <w:r w:rsidRPr="004840D8">
              <w:rPr>
                <w:rFonts w:ascii="Century Gothic" w:eastAsia="Century Gothic" w:hAnsi="Century Gothic" w:cs="Century Gothic"/>
                <w:sz w:val="20"/>
                <w:szCs w:val="20"/>
              </w:rPr>
              <w:t>inter</w:t>
            </w:r>
            <w:r w:rsidR="000B7E59">
              <w:rPr>
                <w:rFonts w:ascii="Century Gothic" w:eastAsia="Century Gothic" w:hAnsi="Century Gothic" w:cs="Century Gothic"/>
                <w:sz w:val="20"/>
                <w:szCs w:val="20"/>
              </w:rPr>
              <w:t>, use of a range of tools and equipment in DT.</w:t>
            </w:r>
          </w:p>
          <w:p w14:paraId="6BFCDB3D" w14:textId="4C988F94" w:rsidR="000B7E59" w:rsidRPr="008C1399" w:rsidRDefault="000B7E59" w:rsidP="008C1399">
            <w:pPr>
              <w:numPr>
                <w:ilvl w:val="0"/>
                <w:numId w:val="3"/>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Evaluating </w:t>
            </w:r>
          </w:p>
        </w:tc>
      </w:tr>
      <w:tr w:rsidR="00E526F8" w14:paraId="2F0B4273" w14:textId="77777777" w:rsidTr="0034383D">
        <w:trPr>
          <w:trHeight w:val="1538"/>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76AB38FF"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3ADD3D9C" w14:textId="0BA12823" w:rsidR="00A30ACA" w:rsidRPr="00EB2B58" w:rsidRDefault="00A30ACA" w:rsidP="00A30ACA">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w:t>
            </w:r>
            <w:r w:rsidR="00AA6AA9" w:rsidRPr="00EB2B58">
              <w:rPr>
                <w:rFonts w:ascii="Century Gothic" w:eastAsia="Century Gothic" w:hAnsi="Century Gothic" w:cs="Century Gothic"/>
                <w:sz w:val="22"/>
                <w:szCs w:val="22"/>
              </w:rPr>
              <w:t xml:space="preserve">analysis </w:t>
            </w:r>
            <w:r w:rsidRPr="00EB2B58">
              <w:rPr>
                <w:rFonts w:ascii="Century Gothic" w:eastAsia="Century Gothic" w:hAnsi="Century Gothic" w:cs="Century Gothic"/>
                <w:sz w:val="22"/>
                <w:szCs w:val="22"/>
              </w:rPr>
              <w:t xml:space="preserve">and </w:t>
            </w:r>
            <w:proofErr w:type="gramStart"/>
            <w:r w:rsidRPr="00EB2B58">
              <w:rPr>
                <w:rFonts w:ascii="Century Gothic" w:eastAsia="Century Gothic" w:hAnsi="Century Gothic" w:cs="Century Gothic"/>
                <w:sz w:val="22"/>
                <w:szCs w:val="22"/>
              </w:rPr>
              <w:t>evaluat</w:t>
            </w:r>
            <w:r w:rsidR="0034383D" w:rsidRPr="00EB2B58">
              <w:rPr>
                <w:rFonts w:ascii="Century Gothic" w:eastAsia="Century Gothic" w:hAnsi="Century Gothic" w:cs="Century Gothic"/>
                <w:sz w:val="22"/>
                <w:szCs w:val="22"/>
              </w:rPr>
              <w:t>ing</w:t>
            </w:r>
            <w:proofErr w:type="gramEnd"/>
            <w:r w:rsidR="0034383D" w:rsidRPr="00EB2B58">
              <w:rPr>
                <w:rFonts w:ascii="Century Gothic" w:eastAsia="Century Gothic" w:hAnsi="Century Gothic" w:cs="Century Gothic"/>
                <w:sz w:val="22"/>
                <w:szCs w:val="22"/>
              </w:rPr>
              <w:t xml:space="preserve"> </w:t>
            </w:r>
          </w:p>
          <w:p w14:paraId="1EAA8458" w14:textId="77777777" w:rsidR="00504302" w:rsidRPr="00D06398" w:rsidRDefault="00504302">
            <w:pPr>
              <w:spacing w:after="0" w:line="240" w:lineRule="auto"/>
              <w:rPr>
                <w:rFonts w:ascii="Century Gothic" w:eastAsia="Century Gothic" w:hAnsi="Century Gothic" w:cs="Century Gothic"/>
                <w:bCs/>
                <w:sz w:val="20"/>
                <w:szCs w:val="20"/>
              </w:rPr>
            </w:pPr>
          </w:p>
          <w:p w14:paraId="35D48666" w14:textId="6D92E80F"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 xml:space="preserve">Key Vocabulary: </w:t>
            </w:r>
          </w:p>
          <w:p w14:paraId="50EA87DA" w14:textId="77777777" w:rsidR="00B077D5" w:rsidRDefault="008B1745"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Client</w:t>
            </w:r>
          </w:p>
          <w:p w14:paraId="44475D0F" w14:textId="7C8057FE" w:rsidR="005F1166" w:rsidRDefault="005F116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Task analysis</w:t>
            </w:r>
          </w:p>
          <w:p w14:paraId="5EE4E1D4" w14:textId="67461BB5" w:rsidR="00E77B62" w:rsidRDefault="00E77B62"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User</w:t>
            </w:r>
          </w:p>
          <w:p w14:paraId="663A0E23" w14:textId="23B7C8A6" w:rsidR="00E77B62" w:rsidRDefault="00E77B62"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Primary and secondary research</w:t>
            </w:r>
          </w:p>
          <w:p w14:paraId="7E7A4F1C" w14:textId="7C1407A0" w:rsidR="00E77B62" w:rsidRDefault="006B3DE4"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Analyse</w:t>
            </w:r>
          </w:p>
          <w:p w14:paraId="5F443ED2" w14:textId="7D47F312" w:rsidR="006B3DE4" w:rsidRDefault="006B3DE4"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Aesthetics</w:t>
            </w:r>
          </w:p>
          <w:p w14:paraId="0C1F8BEE" w14:textId="1CFD8D61" w:rsidR="006B3DE4" w:rsidRDefault="006B3DE4"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Client</w:t>
            </w:r>
          </w:p>
          <w:p w14:paraId="2566E78F" w14:textId="6758C8AB" w:rsidR="006B3DE4" w:rsidRDefault="006B3DE4"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Environment</w:t>
            </w:r>
          </w:p>
          <w:p w14:paraId="1B194567" w14:textId="436EF489" w:rsidR="006B3DE4" w:rsidRDefault="006B3DE4"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Sustainability</w:t>
            </w:r>
          </w:p>
          <w:p w14:paraId="54A0EFAF" w14:textId="01CF17FC" w:rsidR="006B3DE4" w:rsidRDefault="002F1779"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Functionality</w:t>
            </w:r>
          </w:p>
          <w:p w14:paraId="68C6714D" w14:textId="28D6AB1B" w:rsidR="00F95D96" w:rsidRDefault="00F95D9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Density</w:t>
            </w:r>
          </w:p>
          <w:p w14:paraId="13688D9C" w14:textId="4D50418F" w:rsidR="00F95D96" w:rsidRDefault="00F95D9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Toughness</w:t>
            </w:r>
          </w:p>
          <w:p w14:paraId="02621174" w14:textId="6E632475" w:rsidR="00F95D96" w:rsidRDefault="00F95D9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Hardness</w:t>
            </w:r>
          </w:p>
          <w:p w14:paraId="3736995D" w14:textId="530E30DD" w:rsidR="00F95D96" w:rsidRDefault="00F95D9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Brittle</w:t>
            </w:r>
          </w:p>
          <w:p w14:paraId="4EC9328B" w14:textId="480A64E2" w:rsidR="00F95D96" w:rsidRDefault="00F95D96"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Mallea</w:t>
            </w:r>
            <w:r w:rsidR="00A56EDD">
              <w:rPr>
                <w:rFonts w:ascii="Century Gothic" w:eastAsia="Century Gothic" w:hAnsi="Century Gothic" w:cs="Century Gothic"/>
                <w:sz w:val="20"/>
                <w:szCs w:val="20"/>
              </w:rPr>
              <w:t>bility</w:t>
            </w:r>
          </w:p>
          <w:p w14:paraId="4127DB8B" w14:textId="6A7B29E3" w:rsidR="00A56EDD" w:rsidRDefault="00A56EDD" w:rsidP="00504302">
            <w:pPr>
              <w:pStyle w:val="NoSpacing"/>
              <w:rPr>
                <w:rFonts w:ascii="Century Gothic" w:eastAsia="Century Gothic" w:hAnsi="Century Gothic" w:cs="Century Gothic"/>
                <w:sz w:val="20"/>
                <w:szCs w:val="20"/>
              </w:rPr>
            </w:pPr>
            <w:r>
              <w:rPr>
                <w:rFonts w:ascii="Century Gothic" w:eastAsia="Century Gothic" w:hAnsi="Century Gothic" w:cs="Century Gothic"/>
                <w:sz w:val="20"/>
                <w:szCs w:val="20"/>
              </w:rPr>
              <w:t>Ductile</w:t>
            </w:r>
          </w:p>
          <w:p w14:paraId="3859CBCA" w14:textId="6FAD78EF" w:rsidR="002F1779" w:rsidRDefault="002F1779" w:rsidP="00504302">
            <w:pPr>
              <w:pStyle w:val="NoSpacing"/>
              <w:rPr>
                <w:rFonts w:ascii="Century Gothic" w:eastAsia="Century Gothic" w:hAnsi="Century Gothic" w:cs="Century Gothic"/>
                <w:sz w:val="20"/>
                <w:szCs w:val="20"/>
              </w:rPr>
            </w:pPr>
          </w:p>
          <w:p w14:paraId="3534D89D" w14:textId="058EC364" w:rsidR="008B1745" w:rsidRPr="00D06398" w:rsidRDefault="008B1745" w:rsidP="00504302">
            <w:pPr>
              <w:pStyle w:val="NoSpacing"/>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4CB53C6A"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6B580805" w14:textId="25137800" w:rsidR="0034383D" w:rsidRPr="00EB2B58" w:rsidRDefault="0034383D" w:rsidP="0034383D">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Skim/Scan, summarising key information, drawing key conclusions</w:t>
            </w:r>
            <w:r w:rsidR="00AA6AA9" w:rsidRPr="00EB2B58">
              <w:rPr>
                <w:rFonts w:ascii="Century Gothic" w:eastAsia="Century Gothic" w:hAnsi="Century Gothic" w:cs="Century Gothic"/>
                <w:sz w:val="22"/>
                <w:szCs w:val="22"/>
              </w:rPr>
              <w:t>, analysis</w:t>
            </w:r>
            <w:r w:rsidRPr="00EB2B58">
              <w:rPr>
                <w:rFonts w:ascii="Century Gothic" w:eastAsia="Century Gothic" w:hAnsi="Century Gothic" w:cs="Century Gothic"/>
                <w:sz w:val="22"/>
                <w:szCs w:val="22"/>
              </w:rPr>
              <w:t xml:space="preserve">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5355B9E4" w14:textId="77777777" w:rsidR="00AA0A0C" w:rsidRPr="00D06398" w:rsidRDefault="00AA0A0C" w:rsidP="005278DE">
            <w:pPr>
              <w:spacing w:after="0" w:line="240" w:lineRule="auto"/>
              <w:rPr>
                <w:rFonts w:ascii="Century Gothic" w:eastAsia="Century Gothic" w:hAnsi="Century Gothic" w:cs="Century Gothic"/>
                <w:bCs/>
                <w:sz w:val="20"/>
                <w:szCs w:val="20"/>
              </w:rPr>
            </w:pPr>
          </w:p>
          <w:p w14:paraId="2A747060" w14:textId="2F6F4F95"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5668FC9F" w14:textId="77777777" w:rsidR="00E526F8" w:rsidRDefault="008B1745" w:rsidP="009854B1">
            <w:pPr>
              <w:pStyle w:val="NoSpacing"/>
              <w:rPr>
                <w:rFonts w:ascii="Century Gothic" w:hAnsi="Century Gothic"/>
                <w:sz w:val="20"/>
                <w:szCs w:val="20"/>
              </w:rPr>
            </w:pPr>
            <w:r>
              <w:rPr>
                <w:rFonts w:ascii="Century Gothic" w:hAnsi="Century Gothic"/>
                <w:sz w:val="20"/>
                <w:szCs w:val="20"/>
              </w:rPr>
              <w:t xml:space="preserve">Commercial process/ product </w:t>
            </w:r>
          </w:p>
          <w:p w14:paraId="752A72F5" w14:textId="77777777" w:rsidR="00E56190" w:rsidRDefault="00E56190" w:rsidP="009854B1">
            <w:pPr>
              <w:pStyle w:val="NoSpacing"/>
              <w:rPr>
                <w:rFonts w:ascii="Century Gothic" w:hAnsi="Century Gothic"/>
                <w:sz w:val="20"/>
                <w:szCs w:val="20"/>
              </w:rPr>
            </w:pPr>
            <w:r>
              <w:rPr>
                <w:rFonts w:ascii="Century Gothic" w:hAnsi="Century Gothic"/>
                <w:sz w:val="20"/>
                <w:szCs w:val="20"/>
              </w:rPr>
              <w:t>Conceptual stages</w:t>
            </w:r>
          </w:p>
          <w:p w14:paraId="3E245FD7" w14:textId="32AAC3DC" w:rsidR="00E56190" w:rsidRDefault="00E56190" w:rsidP="009854B1">
            <w:pPr>
              <w:pStyle w:val="NoSpacing"/>
              <w:rPr>
                <w:rFonts w:ascii="Century Gothic" w:hAnsi="Century Gothic"/>
                <w:sz w:val="20"/>
                <w:szCs w:val="20"/>
              </w:rPr>
            </w:pPr>
            <w:r>
              <w:rPr>
                <w:rFonts w:ascii="Century Gothic" w:hAnsi="Century Gothic"/>
                <w:sz w:val="20"/>
                <w:szCs w:val="20"/>
              </w:rPr>
              <w:t>Continuous improvement</w:t>
            </w:r>
          </w:p>
          <w:p w14:paraId="0474EB25" w14:textId="77777777" w:rsidR="00E56190" w:rsidRDefault="00E56190" w:rsidP="009854B1">
            <w:pPr>
              <w:pStyle w:val="NoSpacing"/>
              <w:rPr>
                <w:rFonts w:ascii="Century Gothic" w:hAnsi="Century Gothic"/>
                <w:sz w:val="20"/>
                <w:szCs w:val="20"/>
              </w:rPr>
            </w:pPr>
            <w:r>
              <w:rPr>
                <w:rFonts w:ascii="Century Gothic" w:hAnsi="Century Gothic"/>
                <w:sz w:val="20"/>
                <w:szCs w:val="20"/>
              </w:rPr>
              <w:t>Ethics</w:t>
            </w:r>
          </w:p>
          <w:p w14:paraId="2B02A615" w14:textId="77777777" w:rsidR="00E56190" w:rsidRDefault="00E56190" w:rsidP="009854B1">
            <w:pPr>
              <w:pStyle w:val="NoSpacing"/>
              <w:rPr>
                <w:rFonts w:ascii="Century Gothic" w:hAnsi="Century Gothic"/>
                <w:sz w:val="20"/>
                <w:szCs w:val="20"/>
              </w:rPr>
            </w:pPr>
            <w:r>
              <w:rPr>
                <w:rFonts w:ascii="Century Gothic" w:hAnsi="Century Gothic"/>
                <w:sz w:val="20"/>
                <w:szCs w:val="20"/>
              </w:rPr>
              <w:t>Iterative design</w:t>
            </w:r>
          </w:p>
          <w:p w14:paraId="4D45008C" w14:textId="77777777" w:rsidR="000123E0" w:rsidRDefault="000123E0" w:rsidP="009854B1">
            <w:pPr>
              <w:pStyle w:val="NoSpacing"/>
              <w:rPr>
                <w:rFonts w:ascii="Century Gothic" w:hAnsi="Century Gothic"/>
                <w:sz w:val="20"/>
                <w:szCs w:val="20"/>
              </w:rPr>
            </w:pPr>
            <w:r>
              <w:rPr>
                <w:rFonts w:ascii="Century Gothic" w:hAnsi="Century Gothic"/>
                <w:sz w:val="20"/>
                <w:szCs w:val="20"/>
              </w:rPr>
              <w:t>User</w:t>
            </w:r>
          </w:p>
          <w:p w14:paraId="57839776" w14:textId="28EDA42E" w:rsidR="000426EA" w:rsidRDefault="000426EA" w:rsidP="009854B1">
            <w:pPr>
              <w:pStyle w:val="NoSpacing"/>
              <w:rPr>
                <w:rFonts w:ascii="Century Gothic" w:hAnsi="Century Gothic"/>
                <w:sz w:val="20"/>
                <w:szCs w:val="20"/>
              </w:rPr>
            </w:pPr>
            <w:r>
              <w:rPr>
                <w:rFonts w:ascii="Century Gothic" w:hAnsi="Century Gothic"/>
                <w:sz w:val="20"/>
                <w:szCs w:val="20"/>
              </w:rPr>
              <w:t>Production techniques</w:t>
            </w:r>
          </w:p>
          <w:p w14:paraId="4DF99B8E" w14:textId="77777777" w:rsidR="000426EA" w:rsidRDefault="000426EA" w:rsidP="009854B1">
            <w:pPr>
              <w:pStyle w:val="NoSpacing"/>
              <w:rPr>
                <w:rFonts w:ascii="Century Gothic" w:hAnsi="Century Gothic"/>
                <w:sz w:val="20"/>
                <w:szCs w:val="20"/>
              </w:rPr>
            </w:pPr>
            <w:r>
              <w:rPr>
                <w:rFonts w:ascii="Century Gothic" w:hAnsi="Century Gothic"/>
                <w:sz w:val="20"/>
                <w:szCs w:val="20"/>
              </w:rPr>
              <w:t>Production aids</w:t>
            </w:r>
          </w:p>
          <w:p w14:paraId="7AE7079F" w14:textId="77777777" w:rsidR="00BF5D45" w:rsidRDefault="00BF5D45" w:rsidP="009854B1">
            <w:pPr>
              <w:pStyle w:val="NoSpacing"/>
              <w:rPr>
                <w:rFonts w:ascii="Century Gothic" w:hAnsi="Century Gothic"/>
                <w:sz w:val="20"/>
                <w:szCs w:val="20"/>
              </w:rPr>
            </w:pPr>
            <w:r>
              <w:rPr>
                <w:rFonts w:ascii="Century Gothic" w:hAnsi="Century Gothic"/>
                <w:sz w:val="20"/>
                <w:szCs w:val="20"/>
              </w:rPr>
              <w:t>Model</w:t>
            </w:r>
          </w:p>
          <w:p w14:paraId="31B9635C" w14:textId="77777777" w:rsidR="00BF5D45" w:rsidRDefault="00BF5D45" w:rsidP="009854B1">
            <w:pPr>
              <w:pStyle w:val="NoSpacing"/>
              <w:rPr>
                <w:rFonts w:ascii="Century Gothic" w:hAnsi="Century Gothic"/>
                <w:sz w:val="20"/>
                <w:szCs w:val="20"/>
              </w:rPr>
            </w:pPr>
            <w:r>
              <w:rPr>
                <w:rFonts w:ascii="Century Gothic" w:hAnsi="Century Gothic"/>
                <w:sz w:val="20"/>
                <w:szCs w:val="20"/>
              </w:rPr>
              <w:t>Anthropometrics</w:t>
            </w:r>
          </w:p>
          <w:p w14:paraId="018F26A8" w14:textId="77777777" w:rsidR="00BF5D45" w:rsidRDefault="00BF5D45" w:rsidP="009854B1">
            <w:pPr>
              <w:pStyle w:val="NoSpacing"/>
              <w:rPr>
                <w:rFonts w:ascii="Century Gothic" w:hAnsi="Century Gothic"/>
                <w:sz w:val="20"/>
                <w:szCs w:val="20"/>
              </w:rPr>
            </w:pPr>
            <w:r>
              <w:rPr>
                <w:rFonts w:ascii="Century Gothic" w:hAnsi="Century Gothic"/>
                <w:sz w:val="20"/>
                <w:szCs w:val="20"/>
              </w:rPr>
              <w:t>Ergonomics</w:t>
            </w:r>
          </w:p>
          <w:p w14:paraId="568AA546" w14:textId="6947C64B" w:rsidR="00BF5D45" w:rsidRPr="00D06398" w:rsidRDefault="00BF5D45" w:rsidP="009854B1">
            <w:pPr>
              <w:pStyle w:val="NoSpacing"/>
              <w:rPr>
                <w:rFonts w:ascii="Century Gothic" w:hAnsi="Century Gothic"/>
                <w:sz w:val="20"/>
                <w:szCs w:val="20"/>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D06398" w:rsidRDefault="00E526F8">
            <w:pPr>
              <w:spacing w:after="0"/>
              <w:rPr>
                <w:rFonts w:ascii="Century Gothic" w:eastAsia="Century Gothic" w:hAnsi="Century Gothic" w:cs="Century Gothic"/>
                <w:i/>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2FFEB03E" w14:textId="4083C4E9" w:rsidR="0034383D" w:rsidRPr="00EB2B58" w:rsidRDefault="0034383D" w:rsidP="0034383D">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w:t>
            </w:r>
            <w:r w:rsidR="00AA6AA9" w:rsidRPr="00EB2B58">
              <w:rPr>
                <w:rFonts w:ascii="Century Gothic" w:eastAsia="Century Gothic" w:hAnsi="Century Gothic" w:cs="Century Gothic"/>
                <w:sz w:val="22"/>
                <w:szCs w:val="22"/>
              </w:rPr>
              <w:t xml:space="preserve">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3C089310" w14:textId="77777777" w:rsidR="0034383D" w:rsidRPr="00D06398" w:rsidRDefault="0034383D">
            <w:pPr>
              <w:spacing w:after="0" w:line="240" w:lineRule="auto"/>
              <w:rPr>
                <w:rFonts w:ascii="Century Gothic" w:eastAsia="Century Gothic" w:hAnsi="Century Gothic" w:cs="Century Gothic"/>
                <w:b/>
                <w:sz w:val="20"/>
                <w:szCs w:val="20"/>
              </w:rPr>
            </w:pPr>
          </w:p>
          <w:p w14:paraId="775848D2"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45D0FBBE" w14:textId="77777777" w:rsidR="00E526F8" w:rsidRDefault="00E56190" w:rsidP="00AA0A0C">
            <w:pPr>
              <w:pStyle w:val="NoSpacing"/>
              <w:rPr>
                <w:rFonts w:ascii="Century Gothic" w:hAnsi="Century Gothic"/>
                <w:sz w:val="20"/>
                <w:szCs w:val="20"/>
              </w:rPr>
            </w:pPr>
            <w:r>
              <w:rPr>
                <w:rFonts w:ascii="Century Gothic" w:hAnsi="Century Gothic"/>
                <w:sz w:val="20"/>
                <w:szCs w:val="20"/>
              </w:rPr>
              <w:t>Functionality</w:t>
            </w:r>
          </w:p>
          <w:p w14:paraId="547C9EBB" w14:textId="77777777" w:rsidR="00E56190" w:rsidRDefault="00E56190" w:rsidP="00AA0A0C">
            <w:pPr>
              <w:pStyle w:val="NoSpacing"/>
              <w:rPr>
                <w:rFonts w:ascii="Century Gothic" w:hAnsi="Century Gothic"/>
                <w:sz w:val="20"/>
                <w:szCs w:val="20"/>
              </w:rPr>
            </w:pPr>
            <w:r>
              <w:rPr>
                <w:rFonts w:ascii="Century Gothic" w:hAnsi="Century Gothic"/>
                <w:sz w:val="20"/>
                <w:szCs w:val="20"/>
              </w:rPr>
              <w:t>Nesting</w:t>
            </w:r>
          </w:p>
          <w:p w14:paraId="006CDA0C" w14:textId="1C179D16" w:rsidR="00E56190" w:rsidRDefault="000123E0" w:rsidP="00AA0A0C">
            <w:pPr>
              <w:pStyle w:val="NoSpacing"/>
              <w:rPr>
                <w:rFonts w:ascii="Century Gothic" w:hAnsi="Century Gothic"/>
                <w:sz w:val="20"/>
                <w:szCs w:val="20"/>
              </w:rPr>
            </w:pPr>
            <w:r>
              <w:rPr>
                <w:rFonts w:ascii="Century Gothic" w:hAnsi="Century Gothic"/>
                <w:sz w:val="20"/>
                <w:szCs w:val="20"/>
              </w:rPr>
              <w:t>Prototype</w:t>
            </w:r>
          </w:p>
          <w:p w14:paraId="0EED740C" w14:textId="77777777" w:rsidR="000123E0" w:rsidRDefault="00E56190" w:rsidP="00AA0A0C">
            <w:pPr>
              <w:pStyle w:val="NoSpacing"/>
              <w:rPr>
                <w:rFonts w:ascii="Century Gothic" w:hAnsi="Century Gothic"/>
                <w:sz w:val="20"/>
                <w:szCs w:val="20"/>
              </w:rPr>
            </w:pPr>
            <w:r>
              <w:rPr>
                <w:rFonts w:ascii="Century Gothic" w:hAnsi="Century Gothic"/>
                <w:sz w:val="20"/>
                <w:szCs w:val="20"/>
              </w:rPr>
              <w:t>Social</w:t>
            </w:r>
            <w:r w:rsidR="000123E0">
              <w:rPr>
                <w:rFonts w:ascii="Century Gothic" w:hAnsi="Century Gothic"/>
                <w:sz w:val="20"/>
                <w:szCs w:val="20"/>
              </w:rPr>
              <w:t xml:space="preserve"> responsibility</w:t>
            </w:r>
          </w:p>
          <w:p w14:paraId="3C24DEE3" w14:textId="1A76CDB0" w:rsidR="00E56190" w:rsidRDefault="000123E0" w:rsidP="00AA0A0C">
            <w:pPr>
              <w:pStyle w:val="NoSpacing"/>
              <w:rPr>
                <w:rFonts w:ascii="Century Gothic" w:hAnsi="Century Gothic"/>
                <w:sz w:val="20"/>
                <w:szCs w:val="20"/>
              </w:rPr>
            </w:pPr>
            <w:r>
              <w:rPr>
                <w:rFonts w:ascii="Century Gothic" w:hAnsi="Century Gothic"/>
                <w:sz w:val="20"/>
                <w:szCs w:val="20"/>
              </w:rPr>
              <w:t xml:space="preserve">Tolerance </w:t>
            </w:r>
          </w:p>
          <w:p w14:paraId="12C88DF2" w14:textId="77777777" w:rsidR="000123E0" w:rsidRDefault="000123E0" w:rsidP="00AA0A0C">
            <w:pPr>
              <w:pStyle w:val="NoSpacing"/>
              <w:rPr>
                <w:rFonts w:ascii="Century Gothic" w:hAnsi="Century Gothic"/>
                <w:sz w:val="20"/>
                <w:szCs w:val="20"/>
              </w:rPr>
            </w:pPr>
            <w:r>
              <w:rPr>
                <w:rFonts w:ascii="Century Gothic" w:hAnsi="Century Gothic"/>
                <w:sz w:val="20"/>
                <w:szCs w:val="20"/>
              </w:rPr>
              <w:t>Working properties</w:t>
            </w:r>
          </w:p>
          <w:p w14:paraId="76D61411" w14:textId="77777777" w:rsidR="00A56EDD" w:rsidRDefault="00A56EDD" w:rsidP="00AA0A0C">
            <w:pPr>
              <w:pStyle w:val="NoSpacing"/>
              <w:rPr>
                <w:rFonts w:ascii="Century Gothic" w:hAnsi="Century Gothic"/>
                <w:sz w:val="20"/>
                <w:szCs w:val="20"/>
              </w:rPr>
            </w:pPr>
            <w:r>
              <w:rPr>
                <w:rFonts w:ascii="Century Gothic" w:hAnsi="Century Gothic"/>
                <w:sz w:val="20"/>
                <w:szCs w:val="20"/>
              </w:rPr>
              <w:t>Join</w:t>
            </w:r>
          </w:p>
          <w:p w14:paraId="3357DC9B" w14:textId="77777777" w:rsidR="00A56EDD" w:rsidRDefault="00A56EDD" w:rsidP="00AA0A0C">
            <w:pPr>
              <w:pStyle w:val="NoSpacing"/>
              <w:rPr>
                <w:rFonts w:ascii="Century Gothic" w:hAnsi="Century Gothic"/>
                <w:sz w:val="20"/>
                <w:szCs w:val="20"/>
              </w:rPr>
            </w:pPr>
            <w:r>
              <w:rPr>
                <w:rFonts w:ascii="Century Gothic" w:hAnsi="Century Gothic"/>
                <w:sz w:val="20"/>
                <w:szCs w:val="20"/>
              </w:rPr>
              <w:t>Finish</w:t>
            </w:r>
          </w:p>
          <w:p w14:paraId="7B1C784A" w14:textId="77777777" w:rsidR="00A56EDD" w:rsidRDefault="00A56EDD" w:rsidP="00AA0A0C">
            <w:pPr>
              <w:pStyle w:val="NoSpacing"/>
              <w:rPr>
                <w:rFonts w:ascii="Century Gothic" w:hAnsi="Century Gothic"/>
                <w:sz w:val="20"/>
                <w:szCs w:val="20"/>
              </w:rPr>
            </w:pPr>
            <w:r>
              <w:rPr>
                <w:rFonts w:ascii="Century Gothic" w:hAnsi="Century Gothic"/>
                <w:sz w:val="20"/>
                <w:szCs w:val="20"/>
              </w:rPr>
              <w:t>Construct</w:t>
            </w:r>
          </w:p>
          <w:p w14:paraId="6E610DCC" w14:textId="77777777" w:rsidR="005F1166" w:rsidRDefault="005F1166" w:rsidP="00AA0A0C">
            <w:pPr>
              <w:pStyle w:val="NoSpacing"/>
              <w:rPr>
                <w:rFonts w:ascii="Century Gothic" w:hAnsi="Century Gothic"/>
                <w:sz w:val="20"/>
                <w:szCs w:val="20"/>
              </w:rPr>
            </w:pPr>
            <w:r>
              <w:rPr>
                <w:rFonts w:ascii="Century Gothic" w:hAnsi="Century Gothic"/>
                <w:sz w:val="20"/>
                <w:szCs w:val="20"/>
              </w:rPr>
              <w:t>Evaluate</w:t>
            </w:r>
          </w:p>
          <w:p w14:paraId="238514E0" w14:textId="77777777" w:rsidR="005F1166" w:rsidRDefault="00A616E0" w:rsidP="00AA0A0C">
            <w:pPr>
              <w:pStyle w:val="NoSpacing"/>
              <w:rPr>
                <w:rFonts w:ascii="Century Gothic" w:hAnsi="Century Gothic"/>
                <w:sz w:val="20"/>
                <w:szCs w:val="20"/>
              </w:rPr>
            </w:pPr>
            <w:r>
              <w:rPr>
                <w:rFonts w:ascii="Century Gothic" w:hAnsi="Century Gothic"/>
                <w:sz w:val="20"/>
                <w:szCs w:val="20"/>
              </w:rPr>
              <w:t>Manufacture</w:t>
            </w:r>
          </w:p>
          <w:p w14:paraId="4EA61FBD" w14:textId="77777777" w:rsidR="00A616E0" w:rsidRDefault="00A616E0" w:rsidP="00AA0A0C">
            <w:pPr>
              <w:pStyle w:val="NoSpacing"/>
              <w:rPr>
                <w:rFonts w:ascii="Century Gothic" w:hAnsi="Century Gothic"/>
                <w:sz w:val="20"/>
                <w:szCs w:val="20"/>
              </w:rPr>
            </w:pPr>
            <w:r>
              <w:rPr>
                <w:rFonts w:ascii="Century Gothic" w:hAnsi="Century Gothic"/>
                <w:sz w:val="20"/>
                <w:szCs w:val="20"/>
              </w:rPr>
              <w:t>Modify</w:t>
            </w:r>
          </w:p>
          <w:p w14:paraId="5297B279" w14:textId="77777777" w:rsidR="00A616E0" w:rsidRDefault="00A616E0" w:rsidP="00AA0A0C">
            <w:pPr>
              <w:pStyle w:val="NoSpacing"/>
              <w:rPr>
                <w:rFonts w:ascii="Century Gothic" w:hAnsi="Century Gothic"/>
                <w:sz w:val="20"/>
                <w:szCs w:val="20"/>
              </w:rPr>
            </w:pPr>
            <w:r>
              <w:rPr>
                <w:rFonts w:ascii="Century Gothic" w:hAnsi="Century Gothic"/>
                <w:sz w:val="20"/>
                <w:szCs w:val="20"/>
              </w:rPr>
              <w:t>Develop</w:t>
            </w:r>
          </w:p>
          <w:p w14:paraId="10EEAA63" w14:textId="7C653B0F" w:rsidR="00A616E0" w:rsidRPr="00D06398" w:rsidRDefault="00A616E0" w:rsidP="00AA0A0C">
            <w:pPr>
              <w:pStyle w:val="NoSpacing"/>
              <w:rPr>
                <w:rFonts w:ascii="Century Gothic" w:hAnsi="Century Gothic"/>
                <w:sz w:val="20"/>
                <w:szCs w:val="20"/>
              </w:rPr>
            </w:pPr>
          </w:p>
        </w:tc>
      </w:tr>
      <w:tr w:rsidR="00E526F8" w14:paraId="4E4C4B37" w14:textId="77777777" w:rsidTr="0034383D">
        <w:trPr>
          <w:trHeight w:val="1527"/>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3A20A493" w14:textId="77777777" w:rsidR="00D0425A" w:rsidRPr="00D06398" w:rsidRDefault="00D0425A">
            <w:pPr>
              <w:spacing w:after="0" w:line="240" w:lineRule="auto"/>
              <w:rPr>
                <w:rFonts w:ascii="Century Gothic" w:eastAsia="Century Gothic" w:hAnsi="Century Gothic" w:cs="Century Gothic"/>
                <w:b/>
                <w:sz w:val="20"/>
                <w:szCs w:val="20"/>
              </w:rPr>
            </w:pPr>
          </w:p>
          <w:p w14:paraId="25C9B476" w14:textId="328250F3" w:rsidR="00FC7F59" w:rsidRPr="00D06398" w:rsidRDefault="00B2048D"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Maths</w:t>
            </w:r>
            <w:r w:rsidR="00FC7F59" w:rsidRPr="00D06398">
              <w:rPr>
                <w:rFonts w:ascii="Century Gothic" w:eastAsia="Century Gothic" w:hAnsi="Century Gothic" w:cs="Century Gothic"/>
                <w:bCs/>
                <w:sz w:val="20"/>
                <w:szCs w:val="20"/>
              </w:rPr>
              <w:t>- Dimensions</w:t>
            </w:r>
          </w:p>
          <w:p w14:paraId="776A9C88" w14:textId="0FF9E410" w:rsidR="00F633D5" w:rsidRPr="00D06398" w:rsidRDefault="00F633D5"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Science</w:t>
            </w:r>
            <w:r w:rsidR="00985A26" w:rsidRPr="00D06398">
              <w:rPr>
                <w:rFonts w:ascii="Century Gothic" w:eastAsia="Century Gothic" w:hAnsi="Century Gothic" w:cs="Century Gothic"/>
                <w:bCs/>
                <w:sz w:val="20"/>
                <w:szCs w:val="20"/>
              </w:rPr>
              <w:t>- environment</w:t>
            </w:r>
            <w:r w:rsidR="009660DF" w:rsidRPr="00D06398">
              <w:rPr>
                <w:rFonts w:ascii="Century Gothic" w:eastAsia="Century Gothic" w:hAnsi="Century Gothic" w:cs="Century Gothic"/>
                <w:bCs/>
                <w:sz w:val="20"/>
                <w:szCs w:val="20"/>
              </w:rPr>
              <w:t>, energy</w:t>
            </w:r>
          </w:p>
          <w:p w14:paraId="00AEE13B" w14:textId="472271BD" w:rsidR="00FA1C25" w:rsidRPr="00D06398" w:rsidRDefault="00FA1C25" w:rsidP="003F1E2C">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Art- Drawing techniques</w:t>
            </w:r>
          </w:p>
          <w:p w14:paraId="3E166BD9" w14:textId="7AF785D9" w:rsidR="00E526F8" w:rsidRPr="00D06398" w:rsidRDefault="00E526F8" w:rsidP="003F1E2C">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47368621" w14:textId="77777777" w:rsidR="00D0425A" w:rsidRPr="00D06398" w:rsidRDefault="00D0425A">
            <w:pPr>
              <w:spacing w:after="0" w:line="240" w:lineRule="auto"/>
              <w:rPr>
                <w:rFonts w:ascii="Century Gothic" w:eastAsia="Century Gothic" w:hAnsi="Century Gothic" w:cs="Century Gothic"/>
                <w:b/>
                <w:sz w:val="20"/>
                <w:szCs w:val="20"/>
              </w:rPr>
            </w:pPr>
          </w:p>
          <w:p w14:paraId="10398D90" w14:textId="0D0D5166" w:rsidR="00E526F8" w:rsidRPr="00D06398" w:rsidRDefault="003F1E2C"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 xml:space="preserve"> </w:t>
            </w:r>
            <w:r w:rsidR="00E80417" w:rsidRPr="00D06398">
              <w:rPr>
                <w:rFonts w:ascii="Century Gothic" w:eastAsia="Century Gothic" w:hAnsi="Century Gothic" w:cs="Century Gothic"/>
                <w:sz w:val="20"/>
                <w:szCs w:val="20"/>
              </w:rPr>
              <w:t>Maths</w:t>
            </w:r>
            <w:r w:rsidR="00E72085" w:rsidRPr="00D06398">
              <w:rPr>
                <w:rFonts w:ascii="Century Gothic" w:eastAsia="Century Gothic" w:hAnsi="Century Gothic" w:cs="Century Gothic"/>
                <w:sz w:val="20"/>
                <w:szCs w:val="20"/>
              </w:rPr>
              <w:t>- dimensions</w:t>
            </w:r>
          </w:p>
          <w:p w14:paraId="1AD50B20" w14:textId="06A6CC74" w:rsidR="00E80417" w:rsidRPr="00D06398" w:rsidRDefault="00E80417"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Science</w:t>
            </w:r>
            <w:r w:rsidR="00E72085" w:rsidRPr="00D06398">
              <w:rPr>
                <w:rFonts w:ascii="Century Gothic" w:eastAsia="Century Gothic" w:hAnsi="Century Gothic" w:cs="Century Gothic"/>
                <w:sz w:val="20"/>
                <w:szCs w:val="20"/>
              </w:rPr>
              <w:t xml:space="preserve">- </w:t>
            </w:r>
            <w:r w:rsidR="009660DF" w:rsidRPr="00D06398">
              <w:rPr>
                <w:rFonts w:ascii="Century Gothic" w:eastAsia="Century Gothic" w:hAnsi="Century Gothic" w:cs="Century Gothic"/>
                <w:sz w:val="20"/>
                <w:szCs w:val="20"/>
              </w:rPr>
              <w:t>Sustainability, the environment.</w:t>
            </w:r>
          </w:p>
          <w:p w14:paraId="7410769E" w14:textId="515C57E8" w:rsidR="00E80417" w:rsidRPr="00D06398" w:rsidRDefault="00E80417" w:rsidP="00285A8A">
            <w:pPr>
              <w:numPr>
                <w:ilvl w:val="0"/>
                <w:numId w:val="4"/>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Art</w:t>
            </w:r>
            <w:r w:rsidR="00E72085" w:rsidRPr="00D06398">
              <w:rPr>
                <w:rFonts w:ascii="Century Gothic" w:eastAsia="Century Gothic" w:hAnsi="Century Gothic" w:cs="Century Gothic"/>
                <w:sz w:val="20"/>
                <w:szCs w:val="20"/>
              </w:rPr>
              <w:t>-</w:t>
            </w:r>
            <w:r w:rsidR="00FA1C25" w:rsidRPr="00D06398">
              <w:rPr>
                <w:rFonts w:ascii="Century Gothic" w:eastAsia="Century Gothic" w:hAnsi="Century Gothic" w:cs="Century Gothic"/>
                <w:sz w:val="20"/>
                <w:szCs w:val="20"/>
              </w:rPr>
              <w:t xml:space="preserve"> Designing, drawing techniques. </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D06398" w:rsidRDefault="00E526F8">
            <w:pPr>
              <w:spacing w:after="0"/>
              <w:rPr>
                <w:rFonts w:ascii="Century Gothic" w:eastAsia="Century Gothic" w:hAnsi="Century Gothic" w:cs="Century Gothic"/>
                <w:i/>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38DF3F55" w14:textId="77777777"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3D5277E5" w14:textId="77777777" w:rsidR="00D0425A" w:rsidRPr="00D06398" w:rsidRDefault="00D0425A">
            <w:pPr>
              <w:spacing w:after="0" w:line="240" w:lineRule="auto"/>
              <w:rPr>
                <w:rFonts w:ascii="Century Gothic" w:eastAsia="Century Gothic" w:hAnsi="Century Gothic" w:cs="Century Gothic"/>
                <w:b/>
                <w:sz w:val="20"/>
                <w:szCs w:val="20"/>
              </w:rPr>
            </w:pPr>
          </w:p>
          <w:p w14:paraId="3F5DAAF2" w14:textId="10D3BE49" w:rsidR="00E526F8" w:rsidRPr="00D06398" w:rsidRDefault="00E80417" w:rsidP="00E526F8">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Maths</w:t>
            </w:r>
            <w:r w:rsidR="00B3190F" w:rsidRPr="00D06398">
              <w:rPr>
                <w:rFonts w:ascii="Century Gothic" w:eastAsia="Century Gothic" w:hAnsi="Century Gothic" w:cs="Century Gothic"/>
                <w:bCs/>
                <w:sz w:val="20"/>
                <w:szCs w:val="20"/>
              </w:rPr>
              <w:t>-</w:t>
            </w:r>
            <w:r w:rsidR="00B077D5" w:rsidRPr="00D06398">
              <w:rPr>
                <w:rFonts w:ascii="Century Gothic" w:eastAsia="Century Gothic" w:hAnsi="Century Gothic" w:cs="Century Gothic"/>
                <w:bCs/>
                <w:sz w:val="20"/>
                <w:szCs w:val="20"/>
              </w:rPr>
              <w:t>Dimensions</w:t>
            </w:r>
            <w:r w:rsidR="00B3190F" w:rsidRPr="00D06398">
              <w:rPr>
                <w:rFonts w:ascii="Century Gothic" w:eastAsia="Century Gothic" w:hAnsi="Century Gothic" w:cs="Century Gothic"/>
                <w:bCs/>
                <w:sz w:val="20"/>
                <w:szCs w:val="20"/>
              </w:rPr>
              <w:t>.</w:t>
            </w:r>
          </w:p>
          <w:p w14:paraId="39DA6DA7" w14:textId="6B7C2E9A" w:rsidR="00E80417" w:rsidRPr="00D06398" w:rsidRDefault="00E80417" w:rsidP="00E526F8">
            <w:pPr>
              <w:numPr>
                <w:ilvl w:val="0"/>
                <w:numId w:val="4"/>
              </w:numPr>
              <w:spacing w:after="0" w:line="240" w:lineRule="auto"/>
              <w:rPr>
                <w:rFonts w:ascii="Century Gothic" w:eastAsia="Century Gothic" w:hAnsi="Century Gothic" w:cs="Century Gothic"/>
                <w:bCs/>
                <w:sz w:val="20"/>
                <w:szCs w:val="20"/>
              </w:rPr>
            </w:pPr>
            <w:r w:rsidRPr="00D06398">
              <w:rPr>
                <w:rFonts w:ascii="Century Gothic" w:eastAsia="Century Gothic" w:hAnsi="Century Gothic" w:cs="Century Gothic"/>
                <w:bCs/>
                <w:sz w:val="20"/>
                <w:szCs w:val="20"/>
              </w:rPr>
              <w:t>Science</w:t>
            </w:r>
            <w:r w:rsidR="00B3190F" w:rsidRPr="00D06398">
              <w:rPr>
                <w:rFonts w:ascii="Century Gothic" w:eastAsia="Century Gothic" w:hAnsi="Century Gothic" w:cs="Century Gothic"/>
                <w:bCs/>
                <w:sz w:val="20"/>
                <w:szCs w:val="20"/>
              </w:rPr>
              <w:t>- Sustainability, the environment.</w:t>
            </w:r>
          </w:p>
          <w:p w14:paraId="02A1768B" w14:textId="64261362" w:rsidR="00E87619" w:rsidRPr="00D06398" w:rsidRDefault="00E87619" w:rsidP="00E526F8">
            <w:pPr>
              <w:numPr>
                <w:ilvl w:val="0"/>
                <w:numId w:val="4"/>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RE</w:t>
            </w:r>
            <w:r w:rsidR="00B3190F" w:rsidRPr="00D06398">
              <w:rPr>
                <w:rFonts w:ascii="Century Gothic" w:eastAsia="Century Gothic" w:hAnsi="Century Gothic" w:cs="Century Gothic"/>
                <w:bCs/>
                <w:sz w:val="20"/>
                <w:szCs w:val="20"/>
              </w:rPr>
              <w:t xml:space="preserve">- Social, </w:t>
            </w:r>
            <w:proofErr w:type="gramStart"/>
            <w:r w:rsidR="00B3190F" w:rsidRPr="00D06398">
              <w:rPr>
                <w:rFonts w:ascii="Century Gothic" w:eastAsia="Century Gothic" w:hAnsi="Century Gothic" w:cs="Century Gothic"/>
                <w:bCs/>
                <w:sz w:val="20"/>
                <w:szCs w:val="20"/>
              </w:rPr>
              <w:t>moral</w:t>
            </w:r>
            <w:proofErr w:type="gramEnd"/>
            <w:r w:rsidR="00B3190F" w:rsidRPr="00D06398">
              <w:rPr>
                <w:rFonts w:ascii="Century Gothic" w:eastAsia="Century Gothic" w:hAnsi="Century Gothic" w:cs="Century Gothic"/>
                <w:bCs/>
                <w:sz w:val="20"/>
                <w:szCs w:val="20"/>
              </w:rPr>
              <w:t xml:space="preserve"> and </w:t>
            </w:r>
            <w:r w:rsidR="00691268" w:rsidRPr="00D06398">
              <w:rPr>
                <w:rFonts w:ascii="Century Gothic" w:eastAsia="Century Gothic" w:hAnsi="Century Gothic" w:cs="Century Gothic"/>
                <w:bCs/>
                <w:sz w:val="20"/>
                <w:szCs w:val="20"/>
              </w:rPr>
              <w:t>ethical</w:t>
            </w:r>
            <w:r w:rsidR="00B3190F" w:rsidRPr="00D06398">
              <w:rPr>
                <w:rFonts w:ascii="Century Gothic" w:eastAsia="Century Gothic" w:hAnsi="Century Gothic" w:cs="Century Gothic"/>
                <w:bCs/>
                <w:sz w:val="20"/>
                <w:szCs w:val="20"/>
              </w:rPr>
              <w:t xml:space="preserve"> issues.</w:t>
            </w:r>
          </w:p>
          <w:p w14:paraId="67233F9D" w14:textId="7C79DD1F" w:rsidR="00AA0A0C" w:rsidRPr="0034383D" w:rsidRDefault="00FA1C25" w:rsidP="00AA0A0C">
            <w:pPr>
              <w:numPr>
                <w:ilvl w:val="0"/>
                <w:numId w:val="4"/>
              </w:num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Cs/>
                <w:sz w:val="20"/>
                <w:szCs w:val="20"/>
              </w:rPr>
              <w:t>Art-</w:t>
            </w:r>
            <w:r w:rsidR="00B3190F" w:rsidRPr="00D06398">
              <w:rPr>
                <w:rFonts w:ascii="Century Gothic" w:eastAsia="Century Gothic" w:hAnsi="Century Gothic" w:cs="Century Gothic"/>
                <w:bCs/>
                <w:sz w:val="20"/>
                <w:szCs w:val="20"/>
              </w:rPr>
              <w:t xml:space="preserve"> Designing, drawing techniques.</w:t>
            </w:r>
          </w:p>
        </w:tc>
      </w:tr>
      <w:tr w:rsidR="00E526F8" w14:paraId="70A41C29" w14:textId="77777777" w:rsidTr="0034383D">
        <w:trPr>
          <w:trHeight w:val="1860"/>
        </w:trPr>
        <w:tc>
          <w:tcPr>
            <w:tcW w:w="4395" w:type="dxa"/>
            <w:vMerge w:val="restart"/>
            <w:tcBorders>
              <w:top w:val="single" w:sz="4" w:space="0" w:color="000000"/>
              <w:left w:val="single" w:sz="4" w:space="0" w:color="000000"/>
              <w:bottom w:val="single" w:sz="4" w:space="0" w:color="000000"/>
              <w:right w:val="single" w:sz="4" w:space="0" w:color="000000"/>
            </w:tcBorders>
          </w:tcPr>
          <w:p w14:paraId="398EA6E4" w14:textId="2ADEBFC8" w:rsidR="00790CD8" w:rsidRPr="00D06398" w:rsidRDefault="00E526F8" w:rsidP="00790CD8">
            <w:pPr>
              <w:spacing w:after="0" w:line="240" w:lineRule="auto"/>
              <w:rPr>
                <w:rFonts w:ascii="Century Gothic" w:eastAsia="Century Gothic" w:hAnsi="Century Gothic" w:cs="Century Gothic"/>
                <w:b/>
                <w:sz w:val="20"/>
                <w:szCs w:val="20"/>
                <w:shd w:val="clear" w:color="auto" w:fill="FFF2CC"/>
              </w:rPr>
            </w:pPr>
            <w:r w:rsidRPr="00D06398">
              <w:rPr>
                <w:rFonts w:ascii="Century Gothic" w:eastAsia="Century Gothic" w:hAnsi="Century Gothic" w:cs="Century Gothic"/>
                <w:b/>
                <w:sz w:val="20"/>
                <w:szCs w:val="20"/>
                <w:shd w:val="clear" w:color="auto" w:fill="FFF2CC"/>
              </w:rPr>
              <w:lastRenderedPageBreak/>
              <w:t>Half Term 4:</w:t>
            </w:r>
            <w:r w:rsidR="008907CB" w:rsidRPr="00D06398">
              <w:rPr>
                <w:rFonts w:ascii="Century Gothic" w:eastAsia="Century Gothic" w:hAnsi="Century Gothic" w:cs="Century Gothic"/>
                <w:b/>
                <w:sz w:val="20"/>
                <w:szCs w:val="20"/>
                <w:shd w:val="clear" w:color="auto" w:fill="FFF2CC"/>
              </w:rPr>
              <w:t xml:space="preserve"> </w:t>
            </w:r>
            <w:r w:rsidR="00DE4708">
              <w:rPr>
                <w:rFonts w:ascii="Century Gothic" w:eastAsia="Century Gothic" w:hAnsi="Century Gothic" w:cs="Century Gothic"/>
                <w:b/>
                <w:sz w:val="20"/>
                <w:szCs w:val="20"/>
                <w:shd w:val="clear" w:color="auto" w:fill="FFF2CC"/>
              </w:rPr>
              <w:t>NEA</w:t>
            </w:r>
          </w:p>
          <w:p w14:paraId="30A5391E" w14:textId="77777777" w:rsidR="00790CD8" w:rsidRPr="00D06398" w:rsidRDefault="00790CD8" w:rsidP="00790CD8">
            <w:pPr>
              <w:spacing w:after="0" w:line="240" w:lineRule="auto"/>
              <w:rPr>
                <w:rFonts w:ascii="Century Gothic" w:eastAsia="Century Gothic" w:hAnsi="Century Gothic" w:cs="Century Gothic"/>
                <w:b/>
                <w:sz w:val="20"/>
                <w:szCs w:val="20"/>
                <w:shd w:val="clear" w:color="auto" w:fill="FFF2CC"/>
              </w:rPr>
            </w:pPr>
          </w:p>
          <w:p w14:paraId="58E6C108" w14:textId="77777777" w:rsidR="00E526F8" w:rsidRPr="00D06398" w:rsidRDefault="00E526F8">
            <w:pPr>
              <w:spacing w:after="0" w:line="240" w:lineRule="auto"/>
              <w:rPr>
                <w:rFonts w:ascii="Century Gothic" w:eastAsia="Century Gothic" w:hAnsi="Century Gothic" w:cs="Century Gothic"/>
                <w:sz w:val="20"/>
                <w:szCs w:val="20"/>
              </w:rPr>
            </w:pPr>
          </w:p>
          <w:p w14:paraId="26D12FE7" w14:textId="6C00F6C4" w:rsidR="00A442D2" w:rsidRDefault="00554D26" w:rsidP="00554D26">
            <w:pPr>
              <w:spacing w:after="0" w:line="240" w:lineRule="auto"/>
              <w:rPr>
                <w:rFonts w:ascii="Century Gothic" w:eastAsia="Century Gothic" w:hAnsi="Century Gothic" w:cs="Century Gothic"/>
                <w:b/>
                <w:sz w:val="20"/>
                <w:szCs w:val="20"/>
              </w:rPr>
            </w:pPr>
            <w:r>
              <w:rPr>
                <w:rFonts w:ascii="Century Gothic" w:eastAsia="Century Gothic" w:hAnsi="Century Gothic" w:cs="Century Gothic"/>
                <w:b/>
                <w:sz w:val="20"/>
                <w:szCs w:val="20"/>
              </w:rPr>
              <w:t>Finalising the NEA.</w:t>
            </w:r>
          </w:p>
          <w:p w14:paraId="4CF1F372" w14:textId="77777777" w:rsidR="00554D26" w:rsidRDefault="00554D26" w:rsidP="00554D26">
            <w:pPr>
              <w:spacing w:after="0" w:line="240" w:lineRule="auto"/>
              <w:rPr>
                <w:rFonts w:ascii="Century Gothic" w:eastAsia="Century Gothic" w:hAnsi="Century Gothic" w:cs="Century Gothic"/>
                <w:b/>
                <w:sz w:val="20"/>
                <w:szCs w:val="20"/>
              </w:rPr>
            </w:pPr>
          </w:p>
          <w:p w14:paraId="1B140821" w14:textId="77777777" w:rsidR="00885995" w:rsidRPr="00885995" w:rsidRDefault="00885995" w:rsidP="00885995">
            <w:pPr>
              <w:pStyle w:val="TableParagraph"/>
              <w:rPr>
                <w:rFonts w:ascii="Open Sans" w:hAnsi="Open Sans" w:cs="Open Sans"/>
                <w:b/>
                <w:bCs/>
              </w:rPr>
            </w:pPr>
            <w:r w:rsidRPr="00885995">
              <w:rPr>
                <w:rFonts w:ascii="Open Sans" w:hAnsi="Open Sans" w:cs="Open Sans"/>
                <w:b/>
                <w:bCs/>
              </w:rPr>
              <w:t>Areas for revision:</w:t>
            </w:r>
          </w:p>
          <w:p w14:paraId="6A888A17"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Design strategies (iterative, client based).</w:t>
            </w:r>
          </w:p>
          <w:p w14:paraId="132685BA"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Electronic systems (schematic drawings).</w:t>
            </w:r>
          </w:p>
          <w:p w14:paraId="47E4DD3A"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2 Designers- Ettore Sottass &amp; Philippe Stark)</w:t>
            </w:r>
          </w:p>
          <w:p w14:paraId="3207DDCD"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2 companies (Dyson/Apple/ Alessi/ Primark).</w:t>
            </w:r>
          </w:p>
          <w:p w14:paraId="72D4D23E" w14:textId="3D9D5A7C"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 xml:space="preserve">Ecological, </w:t>
            </w:r>
            <w:r w:rsidR="003D05BF" w:rsidRPr="00885995">
              <w:rPr>
                <w:rFonts w:ascii="Open Sans" w:hAnsi="Open Sans" w:cs="Open Sans"/>
              </w:rPr>
              <w:t>environmental,</w:t>
            </w:r>
            <w:r w:rsidRPr="00885995">
              <w:rPr>
                <w:rFonts w:ascii="Open Sans" w:hAnsi="Open Sans" w:cs="Open Sans"/>
              </w:rPr>
              <w:t xml:space="preserve"> and social issues.</w:t>
            </w:r>
          </w:p>
          <w:p w14:paraId="69928D61"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Research and investigation (product analysis, search engines, primary and secondary sources).</w:t>
            </w:r>
          </w:p>
          <w:p w14:paraId="3646C1FE" w14:textId="77777777" w:rsidR="00885995" w:rsidRPr="00885995" w:rsidRDefault="00885995" w:rsidP="00885995">
            <w:pPr>
              <w:pStyle w:val="TableParagraph"/>
              <w:numPr>
                <w:ilvl w:val="0"/>
                <w:numId w:val="33"/>
              </w:numPr>
              <w:rPr>
                <w:rFonts w:ascii="Open Sans" w:hAnsi="Open Sans" w:cs="Open Sans"/>
              </w:rPr>
            </w:pPr>
            <w:r w:rsidRPr="00885995">
              <w:rPr>
                <w:rFonts w:ascii="Open Sans" w:hAnsi="Open Sans" w:cs="Open Sans"/>
              </w:rPr>
              <w:t>Briefs and specifications.</w:t>
            </w:r>
          </w:p>
          <w:p w14:paraId="3ED1E1A5" w14:textId="538CFB7F" w:rsidR="00554D26" w:rsidRPr="00885995" w:rsidRDefault="00885995" w:rsidP="00885995">
            <w:pPr>
              <w:spacing w:after="0" w:line="240" w:lineRule="auto"/>
              <w:rPr>
                <w:sz w:val="36"/>
                <w:szCs w:val="36"/>
              </w:rPr>
            </w:pPr>
            <w:r w:rsidRPr="00885995">
              <w:rPr>
                <w:rFonts w:ascii="Open Sans" w:hAnsi="Open Sans" w:cs="Open Sans"/>
                <w:sz w:val="22"/>
                <w:szCs w:val="22"/>
              </w:rPr>
              <w:t>Exploring and developing ideas (isometric, orthographic, exploded, CAD, client feedback).</w:t>
            </w:r>
          </w:p>
          <w:p w14:paraId="422787C3" w14:textId="77777777" w:rsidR="00A442D2" w:rsidRDefault="00A442D2" w:rsidP="00A442D2"/>
          <w:p w14:paraId="34BE348E" w14:textId="77777777" w:rsidR="00E526F8" w:rsidRPr="00D06398" w:rsidRDefault="00E526F8">
            <w:pPr>
              <w:spacing w:after="0" w:line="240" w:lineRule="auto"/>
              <w:rPr>
                <w:rFonts w:ascii="Century Gothic" w:eastAsia="Century Gothic" w:hAnsi="Century Gothic" w:cs="Century Gothic"/>
                <w:b/>
                <w:sz w:val="20"/>
                <w:szCs w:val="20"/>
              </w:rPr>
            </w:pPr>
          </w:p>
          <w:p w14:paraId="48AB1346" w14:textId="77777777" w:rsidR="00E526F8" w:rsidRPr="00D06398" w:rsidRDefault="00E526F8">
            <w:pPr>
              <w:spacing w:after="0" w:line="240" w:lineRule="auto"/>
              <w:ind w:left="72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Subject specific skills being developed:</w:t>
            </w:r>
            <w:r w:rsidRPr="00D06398">
              <w:rPr>
                <w:rFonts w:ascii="Century Gothic" w:eastAsia="Century Gothic" w:hAnsi="Century Gothic" w:cs="Century Gothic"/>
                <w:sz w:val="20"/>
                <w:szCs w:val="20"/>
              </w:rPr>
              <w:t xml:space="preserve"> </w:t>
            </w:r>
          </w:p>
          <w:p w14:paraId="2DAF514B" w14:textId="5F53EE3B" w:rsidR="00BF6E0A" w:rsidRPr="00D06398" w:rsidRDefault="00580CDC" w:rsidP="008D4EF2">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Analysing and evaluating. </w:t>
            </w:r>
          </w:p>
        </w:tc>
        <w:tc>
          <w:tcPr>
            <w:tcW w:w="5040" w:type="dxa"/>
            <w:vMerge w:val="restart"/>
            <w:tcBorders>
              <w:top w:val="single" w:sz="4" w:space="0" w:color="000000"/>
              <w:left w:val="single" w:sz="4" w:space="0" w:color="000000"/>
              <w:bottom w:val="single" w:sz="4" w:space="0" w:color="000000"/>
              <w:right w:val="single" w:sz="4" w:space="0" w:color="000000"/>
            </w:tcBorders>
          </w:tcPr>
          <w:p w14:paraId="30145CFB" w14:textId="263FB5BE" w:rsidR="00964AFE" w:rsidRPr="008D4EF2" w:rsidRDefault="00E526F8" w:rsidP="00964AFE">
            <w:pPr>
              <w:spacing w:after="0" w:line="240" w:lineRule="auto"/>
              <w:rPr>
                <w:rFonts w:ascii="Century Gothic" w:eastAsia="Century Gothic" w:hAnsi="Century Gothic" w:cs="Century Gothic"/>
                <w:b/>
                <w:sz w:val="22"/>
                <w:szCs w:val="22"/>
                <w:shd w:val="clear" w:color="auto" w:fill="FFF2CC"/>
              </w:rPr>
            </w:pPr>
            <w:r w:rsidRPr="008D4EF2">
              <w:rPr>
                <w:rFonts w:ascii="Century Gothic" w:eastAsia="Century Gothic" w:hAnsi="Century Gothic" w:cs="Century Gothic"/>
                <w:b/>
                <w:sz w:val="22"/>
                <w:szCs w:val="22"/>
                <w:shd w:val="clear" w:color="auto" w:fill="FFF2CC"/>
              </w:rPr>
              <w:t>Half Term 5:</w:t>
            </w:r>
            <w:r w:rsidR="008907CB" w:rsidRPr="008D4EF2">
              <w:rPr>
                <w:rFonts w:ascii="Century Gothic" w:eastAsia="Century Gothic" w:hAnsi="Century Gothic" w:cs="Century Gothic"/>
                <w:b/>
                <w:sz w:val="22"/>
                <w:szCs w:val="22"/>
                <w:shd w:val="clear" w:color="auto" w:fill="FFF2CC"/>
              </w:rPr>
              <w:t xml:space="preserve"> </w:t>
            </w:r>
            <w:r w:rsidR="00DE4708" w:rsidRPr="008D4EF2">
              <w:rPr>
                <w:rFonts w:ascii="Century Gothic" w:eastAsia="Century Gothic" w:hAnsi="Century Gothic" w:cs="Century Gothic"/>
                <w:b/>
                <w:sz w:val="22"/>
                <w:szCs w:val="22"/>
                <w:shd w:val="clear" w:color="auto" w:fill="FFF2CC"/>
              </w:rPr>
              <w:t>Revision</w:t>
            </w:r>
          </w:p>
          <w:p w14:paraId="712A07BF" w14:textId="77777777" w:rsidR="00E526F8" w:rsidRPr="008D4EF2" w:rsidRDefault="00E526F8" w:rsidP="00E87619">
            <w:pPr>
              <w:spacing w:after="0" w:line="240" w:lineRule="auto"/>
              <w:rPr>
                <w:rFonts w:ascii="Century Gothic" w:eastAsia="Century Gothic" w:hAnsi="Century Gothic" w:cs="Century Gothic"/>
                <w:sz w:val="22"/>
                <w:szCs w:val="22"/>
              </w:rPr>
            </w:pPr>
          </w:p>
          <w:p w14:paraId="60FFCCEC" w14:textId="77777777" w:rsidR="00BE6225" w:rsidRPr="008D4EF2" w:rsidRDefault="00BE6225" w:rsidP="00BE6225">
            <w:pPr>
              <w:pStyle w:val="TableParagraph"/>
              <w:rPr>
                <w:rFonts w:ascii="Open Sans" w:hAnsi="Open Sans" w:cs="Open Sans"/>
                <w:b/>
                <w:bCs/>
              </w:rPr>
            </w:pPr>
            <w:r w:rsidRPr="008D4EF2">
              <w:rPr>
                <w:rFonts w:ascii="Open Sans" w:hAnsi="Open Sans" w:cs="Open Sans"/>
                <w:b/>
                <w:bCs/>
              </w:rPr>
              <w:t>Areas for revision:</w:t>
            </w:r>
          </w:p>
          <w:p w14:paraId="4076FB12" w14:textId="77777777" w:rsidR="00BE6225" w:rsidRPr="008D4EF2" w:rsidRDefault="00BE6225" w:rsidP="00E87619">
            <w:pPr>
              <w:spacing w:after="0" w:line="240" w:lineRule="auto"/>
              <w:rPr>
                <w:rFonts w:ascii="Century Gothic" w:eastAsia="Century Gothic" w:hAnsi="Century Gothic" w:cs="Century Gothic"/>
                <w:sz w:val="22"/>
                <w:szCs w:val="22"/>
              </w:rPr>
            </w:pPr>
          </w:p>
          <w:p w14:paraId="282D5EE9" w14:textId="77777777"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Use of computer-based tools (CAD CAM- 2D design, power point, publisher).</w:t>
            </w:r>
          </w:p>
          <w:p w14:paraId="6F9EE3BD" w14:textId="22E06C5C"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Energy &amp; Mechanisms:</w:t>
            </w:r>
          </w:p>
          <w:p w14:paraId="3D93B45C" w14:textId="0220A033"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Energy generation and storage (fossil fuels, batteries, portable power systems).</w:t>
            </w:r>
          </w:p>
          <w:p w14:paraId="667AFA12" w14:textId="1C832D15"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Levers (1st, 2nd, 3rd order lever).</w:t>
            </w:r>
          </w:p>
          <w:p w14:paraId="16D87DC7" w14:textId="4FDA1610"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Linkages (parallel, reverse).</w:t>
            </w:r>
          </w:p>
          <w:p w14:paraId="0A5DEABA" w14:textId="72D0E2B6"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Gears (velocity, ratio, gear types).</w:t>
            </w:r>
          </w:p>
          <w:p w14:paraId="50029439" w14:textId="57F09047"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CAMS (toys, naming the CAM profile).</w:t>
            </w:r>
          </w:p>
          <w:p w14:paraId="0DFD2075" w14:textId="54591D25"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Materials (hardness, malleable etc).</w:t>
            </w:r>
          </w:p>
          <w:p w14:paraId="42D2E280" w14:textId="35C05F73"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Stocks forms (rod, dowel, sheet, roll, 3mm, 6mm).</w:t>
            </w:r>
          </w:p>
          <w:p w14:paraId="2F48129B" w14:textId="18E8DFE0"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Finishing materials (galvanising, dip coating, polish, varnish, paint).</w:t>
            </w:r>
          </w:p>
          <w:p w14:paraId="7AFE906F" w14:textId="4F236E39"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Scales of manufacture (one off, mass etc.)</w:t>
            </w:r>
          </w:p>
          <w:p w14:paraId="12F7E125" w14:textId="3CBCD22E"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 xml:space="preserve">Manufacturing processes for: </w:t>
            </w:r>
          </w:p>
          <w:p w14:paraId="4A8514CB" w14:textId="3951BA4E"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Paper &amp; Board (printing techniques).</w:t>
            </w:r>
          </w:p>
          <w:p w14:paraId="6E7B8D1B" w14:textId="2D67DC4E"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Timber (Making MDF, flat pack).</w:t>
            </w:r>
          </w:p>
          <w:p w14:paraId="14E12B17" w14:textId="295D9AA1" w:rsidR="00BE6225" w:rsidRPr="008D4EF2"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Metals (brazing, welding)</w:t>
            </w:r>
          </w:p>
          <w:p w14:paraId="3EB06932" w14:textId="77777777" w:rsidR="00BE6225" w:rsidRDefault="00BE6225" w:rsidP="008D4EF2">
            <w:pPr>
              <w:pStyle w:val="ListParagraph"/>
              <w:numPr>
                <w:ilvl w:val="0"/>
                <w:numId w:val="35"/>
              </w:numPr>
              <w:spacing w:after="0" w:line="240" w:lineRule="auto"/>
              <w:rPr>
                <w:rFonts w:ascii="Century Gothic" w:eastAsia="Century Gothic" w:hAnsi="Century Gothic" w:cs="Century Gothic"/>
                <w:sz w:val="22"/>
                <w:szCs w:val="22"/>
              </w:rPr>
            </w:pPr>
            <w:r w:rsidRPr="008D4EF2">
              <w:rPr>
                <w:rFonts w:ascii="Century Gothic" w:eastAsia="Century Gothic" w:hAnsi="Century Gothic" w:cs="Century Gothic"/>
                <w:sz w:val="22"/>
                <w:szCs w:val="22"/>
              </w:rPr>
              <w:t>Polymers (injection moulding, vac forming, extrusion, blow moulding</w:t>
            </w:r>
          </w:p>
          <w:p w14:paraId="5B4EF69D" w14:textId="32569575" w:rsidR="004B234C" w:rsidRPr="008D4EF2" w:rsidRDefault="004B234C" w:rsidP="004B234C">
            <w:pPr>
              <w:pStyle w:val="ListParagraph"/>
              <w:spacing w:after="0" w:line="240" w:lineRule="auto"/>
              <w:rPr>
                <w:rFonts w:ascii="Century Gothic" w:eastAsia="Century Gothic" w:hAnsi="Century Gothic" w:cs="Century Gothic"/>
                <w:sz w:val="22"/>
                <w:szCs w:val="22"/>
              </w:rPr>
            </w:pPr>
          </w:p>
        </w:tc>
        <w:tc>
          <w:tcPr>
            <w:tcW w:w="2898"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Subject specific skills being developed:</w:t>
            </w:r>
          </w:p>
          <w:p w14:paraId="38D919BC" w14:textId="0443D2D1" w:rsidR="00691268" w:rsidRPr="00D06398" w:rsidRDefault="00EB2B58" w:rsidP="00691268">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Active listening</w:t>
            </w:r>
          </w:p>
          <w:p w14:paraId="0179C943" w14:textId="1BEF3316" w:rsidR="00BF6E0A" w:rsidRPr="00D06398" w:rsidRDefault="00BF6E0A" w:rsidP="00691268">
            <w:pPr>
              <w:spacing w:after="0" w:line="240" w:lineRule="auto"/>
              <w:ind w:left="720"/>
              <w:rPr>
                <w:rFonts w:ascii="Century Gothic" w:eastAsia="Century Gothic" w:hAnsi="Century Gothic" w:cs="Century Gothic"/>
                <w:sz w:val="20"/>
                <w:szCs w:val="20"/>
              </w:rPr>
            </w:pPr>
          </w:p>
        </w:tc>
        <w:tc>
          <w:tcPr>
            <w:tcW w:w="4253" w:type="dxa"/>
            <w:vMerge w:val="restart"/>
            <w:tcBorders>
              <w:top w:val="single" w:sz="4" w:space="0" w:color="000000"/>
              <w:left w:val="single" w:sz="4" w:space="0" w:color="000000"/>
              <w:bottom w:val="single" w:sz="4" w:space="0" w:color="000000"/>
              <w:right w:val="single" w:sz="4" w:space="0" w:color="000000"/>
            </w:tcBorders>
          </w:tcPr>
          <w:p w14:paraId="5930783D" w14:textId="45A71C2B" w:rsidR="00E526F8" w:rsidRDefault="00E526F8">
            <w:pPr>
              <w:spacing w:after="0" w:line="240" w:lineRule="auto"/>
              <w:rPr>
                <w:rFonts w:ascii="Century Gothic" w:eastAsia="Century Gothic" w:hAnsi="Century Gothic" w:cs="Century Gothic"/>
                <w:b/>
                <w:sz w:val="20"/>
                <w:szCs w:val="20"/>
                <w:shd w:val="clear" w:color="auto" w:fill="FFF2CC"/>
              </w:rPr>
            </w:pPr>
            <w:r w:rsidRPr="00D06398">
              <w:rPr>
                <w:rFonts w:ascii="Century Gothic" w:eastAsia="Century Gothic" w:hAnsi="Century Gothic" w:cs="Century Gothic"/>
                <w:b/>
                <w:sz w:val="20"/>
                <w:szCs w:val="20"/>
                <w:shd w:val="clear" w:color="auto" w:fill="FFF2CC"/>
              </w:rPr>
              <w:t>Half Term 6:</w:t>
            </w:r>
            <w:r w:rsidR="008907CB" w:rsidRPr="00D06398">
              <w:rPr>
                <w:rFonts w:ascii="Century Gothic" w:eastAsia="Century Gothic" w:hAnsi="Century Gothic" w:cs="Century Gothic"/>
                <w:b/>
                <w:sz w:val="20"/>
                <w:szCs w:val="20"/>
                <w:shd w:val="clear" w:color="auto" w:fill="FFF2CC"/>
              </w:rPr>
              <w:t xml:space="preserve"> </w:t>
            </w:r>
            <w:r w:rsidR="000054D9" w:rsidRPr="00D06398">
              <w:rPr>
                <w:rFonts w:ascii="Century Gothic" w:eastAsia="Century Gothic" w:hAnsi="Century Gothic" w:cs="Century Gothic"/>
                <w:b/>
                <w:sz w:val="20"/>
                <w:szCs w:val="20"/>
                <w:shd w:val="clear" w:color="auto" w:fill="FFF2CC"/>
              </w:rPr>
              <w:t>Revision</w:t>
            </w:r>
            <w:r w:rsidR="00FC7F59" w:rsidRPr="00D06398">
              <w:rPr>
                <w:rFonts w:ascii="Century Gothic" w:eastAsia="Century Gothic" w:hAnsi="Century Gothic" w:cs="Century Gothic"/>
                <w:b/>
                <w:sz w:val="20"/>
                <w:szCs w:val="20"/>
                <w:shd w:val="clear" w:color="auto" w:fill="FFF2CC"/>
              </w:rPr>
              <w:t xml:space="preserve"> </w:t>
            </w:r>
          </w:p>
          <w:p w14:paraId="40CDAAEE" w14:textId="77777777" w:rsidR="00DE4708" w:rsidRDefault="00DE4708">
            <w:pPr>
              <w:spacing w:after="0" w:line="240" w:lineRule="auto"/>
              <w:rPr>
                <w:rFonts w:ascii="Century Gothic" w:eastAsia="Century Gothic" w:hAnsi="Century Gothic" w:cs="Century Gothic"/>
                <w:b/>
                <w:sz w:val="20"/>
                <w:szCs w:val="20"/>
              </w:rPr>
            </w:pPr>
          </w:p>
          <w:p w14:paraId="501036D3" w14:textId="77777777" w:rsidR="004B234C" w:rsidRPr="008D4EF2" w:rsidRDefault="004B234C" w:rsidP="004B234C">
            <w:pPr>
              <w:pStyle w:val="TableParagraph"/>
              <w:rPr>
                <w:rFonts w:ascii="Open Sans" w:hAnsi="Open Sans" w:cs="Open Sans"/>
                <w:b/>
                <w:bCs/>
              </w:rPr>
            </w:pPr>
            <w:r w:rsidRPr="008D4EF2">
              <w:rPr>
                <w:rFonts w:ascii="Open Sans" w:hAnsi="Open Sans" w:cs="Open Sans"/>
                <w:b/>
                <w:bCs/>
              </w:rPr>
              <w:t>Areas for revision:</w:t>
            </w:r>
          </w:p>
          <w:p w14:paraId="47C0F1FC" w14:textId="77777777" w:rsidR="004B234C" w:rsidRPr="00D06398" w:rsidRDefault="004B234C">
            <w:pPr>
              <w:spacing w:after="0" w:line="240" w:lineRule="auto"/>
              <w:rPr>
                <w:rFonts w:ascii="Century Gothic" w:eastAsia="Century Gothic" w:hAnsi="Century Gothic" w:cs="Century Gothic"/>
                <w:b/>
                <w:sz w:val="20"/>
                <w:szCs w:val="20"/>
              </w:rPr>
            </w:pPr>
          </w:p>
          <w:p w14:paraId="703AEF6D" w14:textId="2376333C"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Properties of Electronics (soldering, components, PCB).</w:t>
            </w:r>
          </w:p>
          <w:p w14:paraId="20002E7F"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Production aids- jigs/ stencils/ templates. Why are they used?</w:t>
            </w:r>
          </w:p>
          <w:p w14:paraId="42048864"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Ensuring accuracy- working within tolerances.</w:t>
            </w:r>
          </w:p>
          <w:p w14:paraId="42F13E64"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Automation- use of robotics (apple).</w:t>
            </w:r>
          </w:p>
          <w:p w14:paraId="3BF368E8"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Crowd funding (raising money for a project, donating money).</w:t>
            </w:r>
          </w:p>
          <w:p w14:paraId="040C5950"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Virtual retail &amp; marketing (web-based tools- email, website etc).</w:t>
            </w:r>
          </w:p>
          <w:p w14:paraId="68CAFB0C"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Co-operatives (jointly run business).</w:t>
            </w:r>
          </w:p>
          <w:p w14:paraId="4E0DE2E9"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Fairtrade</w:t>
            </w:r>
          </w:p>
          <w:p w14:paraId="05C6DF89"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Planned Obsolescence</w:t>
            </w:r>
          </w:p>
          <w:p w14:paraId="397A4AE9"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Technology push and pull.</w:t>
            </w:r>
          </w:p>
          <w:p w14:paraId="239892B4"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Trends &amp; Fashion</w:t>
            </w:r>
          </w:p>
          <w:p w14:paraId="2F40D6DD"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CAD CAM (advantages and disadvantages).</w:t>
            </w:r>
          </w:p>
          <w:p w14:paraId="657F9D19" w14:textId="77777777" w:rsidR="004B234C" w:rsidRPr="004B234C" w:rsidRDefault="004B234C" w:rsidP="004B234C">
            <w:pPr>
              <w:pStyle w:val="TableParagraph"/>
              <w:numPr>
                <w:ilvl w:val="0"/>
                <w:numId w:val="37"/>
              </w:numPr>
              <w:rPr>
                <w:rFonts w:ascii="Open Sans" w:hAnsi="Open Sans" w:cs="Open Sans"/>
              </w:rPr>
            </w:pPr>
            <w:r w:rsidRPr="004B234C">
              <w:rPr>
                <w:rFonts w:ascii="Open Sans" w:hAnsi="Open Sans" w:cs="Open Sans"/>
              </w:rPr>
              <w:t>Lean manufacturing (eliminating all forms of waste, efficient and effective way of making products).</w:t>
            </w:r>
          </w:p>
          <w:p w14:paraId="2B23698B" w14:textId="6BBAA67D" w:rsidR="00E526F8" w:rsidRPr="004B234C" w:rsidRDefault="004B234C" w:rsidP="004B234C">
            <w:pPr>
              <w:pStyle w:val="ListParagraph"/>
              <w:numPr>
                <w:ilvl w:val="0"/>
                <w:numId w:val="37"/>
              </w:numPr>
              <w:spacing w:after="0" w:line="240" w:lineRule="auto"/>
              <w:rPr>
                <w:rFonts w:ascii="Century Gothic" w:eastAsia="Century Gothic" w:hAnsi="Century Gothic" w:cs="Century Gothic"/>
                <w:sz w:val="20"/>
                <w:szCs w:val="20"/>
              </w:rPr>
            </w:pPr>
            <w:r w:rsidRPr="004B234C">
              <w:rPr>
                <w:rFonts w:ascii="Open Sans" w:hAnsi="Open Sans" w:cs="Open Sans"/>
                <w:sz w:val="22"/>
                <w:szCs w:val="22"/>
              </w:rPr>
              <w:t xml:space="preserve">Designing for disabled, </w:t>
            </w:r>
            <w:proofErr w:type="gramStart"/>
            <w:r w:rsidRPr="004B234C">
              <w:rPr>
                <w:rFonts w:ascii="Open Sans" w:hAnsi="Open Sans" w:cs="Open Sans"/>
                <w:sz w:val="22"/>
                <w:szCs w:val="22"/>
              </w:rPr>
              <w:t>inclusive</w:t>
            </w:r>
            <w:proofErr w:type="gramEnd"/>
            <w:r w:rsidRPr="004B234C">
              <w:rPr>
                <w:rFonts w:ascii="Open Sans" w:hAnsi="Open Sans" w:cs="Open Sans"/>
                <w:sz w:val="22"/>
                <w:szCs w:val="22"/>
              </w:rPr>
              <w:t xml:space="preserve"> and exclusive design.</w:t>
            </w:r>
          </w:p>
        </w:tc>
        <w:tc>
          <w:tcPr>
            <w:tcW w:w="3259"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Subject specific skills being developed:</w:t>
            </w:r>
            <w:r w:rsidRPr="00D06398">
              <w:rPr>
                <w:rFonts w:ascii="Century Gothic" w:eastAsia="Century Gothic" w:hAnsi="Century Gothic" w:cs="Century Gothic"/>
                <w:sz w:val="20"/>
                <w:szCs w:val="20"/>
              </w:rPr>
              <w:t xml:space="preserve"> </w:t>
            </w:r>
          </w:p>
          <w:p w14:paraId="23C5A6FE" w14:textId="58CA7614" w:rsidR="00BF6E0A" w:rsidRPr="00D06398" w:rsidRDefault="00EB2B58" w:rsidP="009F742E">
            <w:pPr>
              <w:numPr>
                <w:ilvl w:val="0"/>
                <w:numId w:val="5"/>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Active listening</w:t>
            </w:r>
          </w:p>
        </w:tc>
      </w:tr>
      <w:tr w:rsidR="00E526F8" w14:paraId="78BA58E1" w14:textId="77777777" w:rsidTr="0034383D">
        <w:trPr>
          <w:trHeight w:val="1658"/>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382ED91F" w14:textId="6E07FEAE" w:rsidR="0034383D" w:rsidRPr="00EB2B58" w:rsidRDefault="0034383D" w:rsidP="0034383D">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w:t>
            </w:r>
            <w:r w:rsidR="003D05BF" w:rsidRPr="00EB2B58">
              <w:rPr>
                <w:rFonts w:ascii="Century Gothic" w:eastAsia="Century Gothic" w:hAnsi="Century Gothic" w:cs="Century Gothic"/>
                <w:sz w:val="22"/>
                <w:szCs w:val="22"/>
              </w:rPr>
              <w:t>analysis and</w:t>
            </w:r>
            <w:r w:rsidRPr="00EB2B58">
              <w:rPr>
                <w:rFonts w:ascii="Century Gothic" w:eastAsia="Century Gothic" w:hAnsi="Century Gothic" w:cs="Century Gothic"/>
                <w:sz w:val="22"/>
                <w:szCs w:val="22"/>
              </w:rPr>
              <w:t xml:space="preserve">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2A68C9A8" w14:textId="77777777" w:rsidR="00E526F8" w:rsidRPr="00D06398" w:rsidRDefault="00E526F8">
            <w:pPr>
              <w:spacing w:after="0" w:line="240" w:lineRule="auto"/>
              <w:rPr>
                <w:rFonts w:ascii="Century Gothic" w:eastAsia="Century Gothic" w:hAnsi="Century Gothic" w:cs="Century Gothic"/>
                <w:b/>
                <w:sz w:val="20"/>
                <w:szCs w:val="20"/>
              </w:rPr>
            </w:pPr>
          </w:p>
          <w:p w14:paraId="3BB2C583" w14:textId="77777777" w:rsidR="00E526F8" w:rsidRPr="00D06398" w:rsidRDefault="00E526F8">
            <w:pPr>
              <w:spacing w:after="0" w:line="240" w:lineRule="auto"/>
              <w:rPr>
                <w:rFonts w:ascii="Century Gothic" w:eastAsia="Century Gothic" w:hAnsi="Century Gothic" w:cs="Century Gothic"/>
                <w:b/>
                <w:sz w:val="20"/>
                <w:szCs w:val="20"/>
              </w:rPr>
            </w:pPr>
          </w:p>
          <w:p w14:paraId="390666A1" w14:textId="110D062E"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0F418E35"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Market research</w:t>
            </w:r>
          </w:p>
          <w:p w14:paraId="60F93E79"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Primary &amp; Secondary data</w:t>
            </w:r>
            <w:r w:rsidRPr="002A3BFC">
              <w:rPr>
                <w:rFonts w:ascii="Century Gothic" w:hAnsi="Century Gothic"/>
                <w:sz w:val="20"/>
                <w:szCs w:val="20"/>
              </w:rPr>
              <w:tab/>
            </w:r>
            <w:r w:rsidRPr="002A3BFC">
              <w:rPr>
                <w:rFonts w:ascii="Century Gothic" w:hAnsi="Century Gothic"/>
                <w:sz w:val="20"/>
                <w:szCs w:val="20"/>
              </w:rPr>
              <w:tab/>
            </w:r>
          </w:p>
          <w:p w14:paraId="54DEA323"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Memphis</w:t>
            </w:r>
          </w:p>
          <w:p w14:paraId="7C25673A"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Ettore Sottsass</w:t>
            </w:r>
          </w:p>
          <w:p w14:paraId="41F62364"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Iterative design</w:t>
            </w:r>
            <w:r w:rsidRPr="002A3BFC">
              <w:rPr>
                <w:rFonts w:ascii="Century Gothic" w:hAnsi="Century Gothic"/>
                <w:sz w:val="20"/>
                <w:szCs w:val="20"/>
              </w:rPr>
              <w:tab/>
            </w:r>
          </w:p>
          <w:p w14:paraId="1AB88EF8"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 xml:space="preserve">Design brief/ </w:t>
            </w:r>
            <w:proofErr w:type="gramStart"/>
            <w:r w:rsidRPr="002A3BFC">
              <w:rPr>
                <w:rFonts w:ascii="Century Gothic" w:hAnsi="Century Gothic"/>
                <w:sz w:val="20"/>
                <w:szCs w:val="20"/>
              </w:rPr>
              <w:t>specification</w:t>
            </w:r>
            <w:proofErr w:type="gramEnd"/>
          </w:p>
          <w:p w14:paraId="35517931"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Prototype</w:t>
            </w:r>
          </w:p>
          <w:p w14:paraId="11A31004"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Lathe</w:t>
            </w:r>
          </w:p>
          <w:p w14:paraId="37AA1A4F"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Research</w:t>
            </w:r>
          </w:p>
          <w:p w14:paraId="13C00CAA"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 xml:space="preserve">Design </w:t>
            </w:r>
            <w:proofErr w:type="gramStart"/>
            <w:r w:rsidRPr="002A3BFC">
              <w:rPr>
                <w:rFonts w:ascii="Century Gothic" w:hAnsi="Century Gothic"/>
                <w:sz w:val="20"/>
                <w:szCs w:val="20"/>
              </w:rPr>
              <w:t>movements</w:t>
            </w:r>
            <w:proofErr w:type="gramEnd"/>
          </w:p>
          <w:p w14:paraId="49B27F91"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Perspective drawing</w:t>
            </w:r>
          </w:p>
          <w:p w14:paraId="5FD4C526"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Tolerances</w:t>
            </w:r>
          </w:p>
          <w:p w14:paraId="009C3D18"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Orthographic</w:t>
            </w:r>
          </w:p>
          <w:p w14:paraId="04E05F9E" w14:textId="77777777" w:rsidR="002F6553" w:rsidRPr="002A3BFC" w:rsidRDefault="002F6553" w:rsidP="002F6553">
            <w:pPr>
              <w:pStyle w:val="NoSpacing"/>
              <w:rPr>
                <w:rFonts w:ascii="Century Gothic" w:hAnsi="Century Gothic"/>
                <w:sz w:val="20"/>
                <w:szCs w:val="20"/>
              </w:rPr>
            </w:pPr>
            <w:r w:rsidRPr="002A3BFC">
              <w:rPr>
                <w:rFonts w:ascii="Century Gothic" w:hAnsi="Century Gothic"/>
                <w:sz w:val="20"/>
                <w:szCs w:val="20"/>
              </w:rPr>
              <w:t>Innovation</w:t>
            </w:r>
          </w:p>
          <w:p w14:paraId="55936366"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Investigation</w:t>
            </w:r>
          </w:p>
          <w:p w14:paraId="12592117"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Iterative design</w:t>
            </w:r>
          </w:p>
          <w:p w14:paraId="00572B74"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Design Specification</w:t>
            </w:r>
          </w:p>
          <w:p w14:paraId="2B2AA82E"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Design Brief</w:t>
            </w:r>
          </w:p>
          <w:p w14:paraId="1E82B88B"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Generating</w:t>
            </w:r>
          </w:p>
          <w:p w14:paraId="17EE6778"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Developing</w:t>
            </w:r>
          </w:p>
          <w:p w14:paraId="30041833"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Prototype</w:t>
            </w:r>
          </w:p>
          <w:p w14:paraId="28211972"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Analysing</w:t>
            </w:r>
          </w:p>
          <w:p w14:paraId="18D9F7BE" w14:textId="77777777" w:rsidR="00AE0833" w:rsidRPr="0014275C" w:rsidRDefault="00AE0833" w:rsidP="00AE0833">
            <w:pPr>
              <w:spacing w:after="0" w:line="240" w:lineRule="auto"/>
              <w:rPr>
                <w:rFonts w:ascii="Century Gothic" w:eastAsia="Century Gothic" w:hAnsi="Century Gothic" w:cs="Century Gothic"/>
                <w:bCs/>
                <w:sz w:val="20"/>
                <w:szCs w:val="20"/>
              </w:rPr>
            </w:pPr>
            <w:r w:rsidRPr="0014275C">
              <w:rPr>
                <w:rFonts w:ascii="Century Gothic" w:eastAsia="Century Gothic" w:hAnsi="Century Gothic" w:cs="Century Gothic"/>
                <w:bCs/>
                <w:sz w:val="20"/>
                <w:szCs w:val="20"/>
              </w:rPr>
              <w:t xml:space="preserve">Evaluating </w:t>
            </w:r>
          </w:p>
          <w:p w14:paraId="1DB6B7F8" w14:textId="77777777" w:rsidR="00E526F8" w:rsidRPr="00D06398" w:rsidRDefault="00E526F8">
            <w:pPr>
              <w:spacing w:after="0" w:line="240" w:lineRule="auto"/>
              <w:rPr>
                <w:rFonts w:ascii="Century Gothic" w:eastAsia="Century Gothic" w:hAnsi="Century Gothic" w:cs="Century Gothic"/>
                <w:sz w:val="20"/>
                <w:szCs w:val="20"/>
              </w:rPr>
            </w:pPr>
          </w:p>
          <w:p w14:paraId="459C07F4" w14:textId="0CAA9F71" w:rsidR="008E5703" w:rsidRPr="00D06398" w:rsidRDefault="008E5703" w:rsidP="00E87619">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62C9095F"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10495C24" w14:textId="77777777" w:rsidR="003D05BF" w:rsidRPr="00EB2B58" w:rsidRDefault="003D05BF" w:rsidP="003D05BF">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2DDF7791" w14:textId="77777777" w:rsidR="00E526F8" w:rsidRPr="00D06398" w:rsidRDefault="00E526F8">
            <w:pPr>
              <w:spacing w:after="0" w:line="240" w:lineRule="auto"/>
              <w:rPr>
                <w:rFonts w:ascii="Century Gothic" w:eastAsia="Century Gothic" w:hAnsi="Century Gothic" w:cs="Century Gothic"/>
                <w:sz w:val="20"/>
                <w:szCs w:val="20"/>
              </w:rPr>
            </w:pPr>
          </w:p>
          <w:p w14:paraId="6042B4C5" w14:textId="77777777" w:rsidR="00E526F8" w:rsidRPr="00D06398" w:rsidRDefault="00E526F8">
            <w:pPr>
              <w:spacing w:after="0" w:line="240" w:lineRule="auto"/>
              <w:rPr>
                <w:rFonts w:ascii="Century Gothic" w:eastAsia="Century Gothic" w:hAnsi="Century Gothic" w:cs="Century Gothic"/>
                <w:sz w:val="20"/>
                <w:szCs w:val="20"/>
              </w:rPr>
            </w:pPr>
          </w:p>
          <w:p w14:paraId="2F6CB26F" w14:textId="70FACACB"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7DFD9F0F"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Composite</w:t>
            </w:r>
          </w:p>
          <w:p w14:paraId="05CC0953"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Rotary</w:t>
            </w:r>
          </w:p>
          <w:p w14:paraId="7F8E66D4"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Technical textile</w:t>
            </w:r>
          </w:p>
          <w:p w14:paraId="150BBD44"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Reciprocating</w:t>
            </w:r>
          </w:p>
          <w:p w14:paraId="7E68A30E"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Just in time production (JIT)</w:t>
            </w:r>
            <w:r>
              <w:rPr>
                <w:rFonts w:ascii="Century Gothic" w:hAnsi="Century Gothic"/>
                <w:sz w:val="20"/>
                <w:szCs w:val="20"/>
              </w:rPr>
              <w:t xml:space="preserve"> </w:t>
            </w:r>
            <w:r w:rsidRPr="00D06398">
              <w:rPr>
                <w:rFonts w:ascii="Century Gothic" w:hAnsi="Century Gothic"/>
                <w:sz w:val="20"/>
                <w:szCs w:val="20"/>
              </w:rPr>
              <w:t>Metal foam</w:t>
            </w:r>
          </w:p>
          <w:p w14:paraId="0F44499F"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Oscillating</w:t>
            </w:r>
            <w:r w:rsidRPr="00D06398">
              <w:rPr>
                <w:rFonts w:ascii="Century Gothic" w:hAnsi="Century Gothic"/>
                <w:sz w:val="20"/>
                <w:szCs w:val="20"/>
              </w:rPr>
              <w:tab/>
            </w:r>
          </w:p>
          <w:p w14:paraId="49C92437"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 xml:space="preserve">Technology push and </w:t>
            </w:r>
            <w:proofErr w:type="gramStart"/>
            <w:r w:rsidRPr="00D06398">
              <w:rPr>
                <w:rFonts w:ascii="Century Gothic" w:hAnsi="Century Gothic"/>
                <w:sz w:val="20"/>
                <w:szCs w:val="20"/>
              </w:rPr>
              <w:t>pull</w:t>
            </w:r>
            <w:proofErr w:type="gramEnd"/>
          </w:p>
          <w:p w14:paraId="447F2873"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Smart materials</w:t>
            </w:r>
            <w:r w:rsidRPr="00D06398">
              <w:rPr>
                <w:rFonts w:ascii="Century Gothic" w:hAnsi="Century Gothic"/>
                <w:sz w:val="20"/>
                <w:szCs w:val="20"/>
              </w:rPr>
              <w:tab/>
            </w:r>
          </w:p>
          <w:p w14:paraId="5D3F8EC7"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Linear</w:t>
            </w:r>
            <w:r>
              <w:rPr>
                <w:rFonts w:ascii="Century Gothic" w:hAnsi="Century Gothic"/>
                <w:sz w:val="20"/>
                <w:szCs w:val="20"/>
              </w:rPr>
              <w:t xml:space="preserve"> </w:t>
            </w:r>
            <w:r w:rsidRPr="00D06398">
              <w:rPr>
                <w:rFonts w:ascii="Century Gothic" w:hAnsi="Century Gothic"/>
                <w:sz w:val="20"/>
                <w:szCs w:val="20"/>
              </w:rPr>
              <w:t>Gear</w:t>
            </w:r>
          </w:p>
          <w:p w14:paraId="6A5561AD"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Properties</w:t>
            </w:r>
            <w:r>
              <w:rPr>
                <w:rFonts w:ascii="Century Gothic" w:hAnsi="Century Gothic"/>
                <w:sz w:val="20"/>
                <w:szCs w:val="20"/>
              </w:rPr>
              <w:t xml:space="preserve"> </w:t>
            </w:r>
            <w:r w:rsidRPr="00D06398">
              <w:rPr>
                <w:rFonts w:ascii="Century Gothic" w:hAnsi="Century Gothic"/>
                <w:sz w:val="20"/>
                <w:szCs w:val="20"/>
              </w:rPr>
              <w:t>Toughness</w:t>
            </w:r>
          </w:p>
          <w:p w14:paraId="68910D93"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Function</w:t>
            </w:r>
            <w:r>
              <w:rPr>
                <w:rFonts w:ascii="Century Gothic" w:hAnsi="Century Gothic"/>
                <w:sz w:val="20"/>
                <w:szCs w:val="20"/>
              </w:rPr>
              <w:t xml:space="preserve"> </w:t>
            </w:r>
            <w:r w:rsidRPr="00D06398">
              <w:rPr>
                <w:rFonts w:ascii="Century Gothic" w:hAnsi="Century Gothic"/>
                <w:sz w:val="20"/>
                <w:szCs w:val="20"/>
              </w:rPr>
              <w:t>Aesthetics</w:t>
            </w:r>
          </w:p>
          <w:p w14:paraId="1FC2B78A"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Ductile</w:t>
            </w:r>
            <w:r>
              <w:rPr>
                <w:rFonts w:ascii="Century Gothic" w:hAnsi="Century Gothic"/>
                <w:sz w:val="20"/>
                <w:szCs w:val="20"/>
              </w:rPr>
              <w:t xml:space="preserve"> </w:t>
            </w:r>
            <w:r w:rsidRPr="00D06398">
              <w:rPr>
                <w:rFonts w:ascii="Century Gothic" w:hAnsi="Century Gothic"/>
                <w:sz w:val="20"/>
                <w:szCs w:val="20"/>
              </w:rPr>
              <w:t>Hardness</w:t>
            </w:r>
          </w:p>
          <w:p w14:paraId="0C07FBA2"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Malleable</w:t>
            </w:r>
            <w:r>
              <w:rPr>
                <w:rFonts w:ascii="Century Gothic" w:hAnsi="Century Gothic"/>
                <w:sz w:val="20"/>
                <w:szCs w:val="20"/>
              </w:rPr>
              <w:t xml:space="preserve">, </w:t>
            </w:r>
            <w:r w:rsidRPr="00D06398">
              <w:rPr>
                <w:rFonts w:ascii="Century Gothic" w:hAnsi="Century Gothic"/>
                <w:sz w:val="20"/>
                <w:szCs w:val="20"/>
              </w:rPr>
              <w:t>Natural</w:t>
            </w:r>
            <w:r w:rsidRPr="00D06398">
              <w:rPr>
                <w:rFonts w:ascii="Century Gothic" w:hAnsi="Century Gothic"/>
                <w:sz w:val="20"/>
                <w:szCs w:val="20"/>
              </w:rPr>
              <w:tab/>
            </w:r>
          </w:p>
          <w:p w14:paraId="291B7CAE" w14:textId="77777777" w:rsidR="00E526F8" w:rsidRDefault="00790F38" w:rsidP="00790F38">
            <w:pPr>
              <w:pStyle w:val="NoSpacing"/>
              <w:rPr>
                <w:rFonts w:ascii="Century Gothic" w:hAnsi="Century Gothic"/>
                <w:sz w:val="20"/>
                <w:szCs w:val="20"/>
              </w:rPr>
            </w:pPr>
            <w:r w:rsidRPr="00D06398">
              <w:rPr>
                <w:rFonts w:ascii="Century Gothic" w:hAnsi="Century Gothic"/>
                <w:sz w:val="20"/>
                <w:szCs w:val="20"/>
              </w:rPr>
              <w:t>Synthetic</w:t>
            </w:r>
          </w:p>
          <w:p w14:paraId="1E8AF442"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Hardwood</w:t>
            </w:r>
          </w:p>
          <w:p w14:paraId="53C941AC"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Deforestation</w:t>
            </w:r>
          </w:p>
          <w:p w14:paraId="6AE93813"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Standard components</w:t>
            </w:r>
          </w:p>
          <w:p w14:paraId="101933E1"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CNC</w:t>
            </w:r>
          </w:p>
          <w:p w14:paraId="31E805B2"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Softwood</w:t>
            </w:r>
            <w:r>
              <w:rPr>
                <w:rFonts w:ascii="Century Gothic" w:hAnsi="Century Gothic"/>
                <w:sz w:val="20"/>
                <w:szCs w:val="20"/>
              </w:rPr>
              <w:t xml:space="preserve">, </w:t>
            </w:r>
            <w:r w:rsidRPr="00D06398">
              <w:rPr>
                <w:rFonts w:ascii="Century Gothic" w:hAnsi="Century Gothic"/>
                <w:sz w:val="20"/>
                <w:szCs w:val="20"/>
              </w:rPr>
              <w:t>Fairtrade</w:t>
            </w:r>
          </w:p>
          <w:p w14:paraId="2D2F5807"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Seasoning</w:t>
            </w:r>
            <w:r>
              <w:rPr>
                <w:rFonts w:ascii="Century Gothic" w:hAnsi="Century Gothic"/>
                <w:sz w:val="20"/>
                <w:szCs w:val="20"/>
              </w:rPr>
              <w:t xml:space="preserve">, </w:t>
            </w:r>
            <w:r w:rsidRPr="00D06398">
              <w:rPr>
                <w:rFonts w:ascii="Century Gothic" w:hAnsi="Century Gothic"/>
                <w:sz w:val="20"/>
                <w:szCs w:val="20"/>
              </w:rPr>
              <w:t>Jig</w:t>
            </w:r>
          </w:p>
          <w:p w14:paraId="0C50E0A2"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Manufactured timber</w:t>
            </w:r>
          </w:p>
          <w:p w14:paraId="15C66366"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Sustainability</w:t>
            </w:r>
            <w:r w:rsidRPr="00D06398">
              <w:rPr>
                <w:rFonts w:ascii="Century Gothic" w:hAnsi="Century Gothic"/>
                <w:sz w:val="20"/>
                <w:szCs w:val="20"/>
              </w:rPr>
              <w:tab/>
            </w:r>
          </w:p>
          <w:p w14:paraId="76DFEA89" w14:textId="77777777" w:rsidR="000423C2" w:rsidRPr="00D06398" w:rsidRDefault="000423C2" w:rsidP="000423C2">
            <w:pPr>
              <w:pStyle w:val="NoSpacing"/>
              <w:rPr>
                <w:rFonts w:ascii="Century Gothic" w:hAnsi="Century Gothic"/>
                <w:sz w:val="20"/>
                <w:szCs w:val="20"/>
              </w:rPr>
            </w:pPr>
            <w:r w:rsidRPr="00D06398">
              <w:rPr>
                <w:rFonts w:ascii="Century Gothic" w:hAnsi="Century Gothic"/>
                <w:sz w:val="20"/>
                <w:szCs w:val="20"/>
              </w:rPr>
              <w:t>Mould</w:t>
            </w:r>
            <w:r>
              <w:rPr>
                <w:rFonts w:ascii="Century Gothic" w:hAnsi="Century Gothic"/>
                <w:sz w:val="20"/>
                <w:szCs w:val="20"/>
              </w:rPr>
              <w:t xml:space="preserve">, </w:t>
            </w:r>
            <w:r w:rsidRPr="00D06398">
              <w:rPr>
                <w:rFonts w:ascii="Century Gothic" w:hAnsi="Century Gothic"/>
                <w:sz w:val="20"/>
                <w:szCs w:val="20"/>
              </w:rPr>
              <w:t>Prototype</w:t>
            </w:r>
          </w:p>
          <w:p w14:paraId="5D0067AE" w14:textId="75C1DBD5" w:rsidR="000423C2" w:rsidRPr="00D06398" w:rsidRDefault="000423C2" w:rsidP="00790F38">
            <w:pPr>
              <w:pStyle w:val="NoSpacing"/>
              <w:rPr>
                <w:rFonts w:ascii="Century Gothic" w:eastAsia="Century Gothic" w:hAnsi="Century Gothic" w:cs="Century Gothic"/>
                <w:sz w:val="20"/>
                <w:szCs w:val="20"/>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D06398" w:rsidRDefault="00E526F8">
            <w:pPr>
              <w:spacing w:after="0"/>
              <w:rPr>
                <w:rFonts w:ascii="Century Gothic" w:eastAsia="Century Gothic" w:hAnsi="Century Gothic" w:cs="Century Gothic"/>
                <w:sz w:val="20"/>
                <w:szCs w:val="20"/>
              </w:rPr>
            </w:pPr>
          </w:p>
        </w:tc>
        <w:tc>
          <w:tcPr>
            <w:tcW w:w="3259"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Reading Skills needed for this unit:</w:t>
            </w:r>
          </w:p>
          <w:p w14:paraId="35F276F5" w14:textId="77777777" w:rsidR="003D05BF" w:rsidRPr="00EB2B58" w:rsidRDefault="003D05BF" w:rsidP="003D05BF">
            <w:pPr>
              <w:spacing w:after="0" w:line="240" w:lineRule="auto"/>
              <w:rPr>
                <w:rFonts w:ascii="Century Gothic" w:eastAsia="Century Gothic" w:hAnsi="Century Gothic" w:cs="Century Gothic"/>
                <w:b/>
                <w:sz w:val="22"/>
                <w:szCs w:val="22"/>
              </w:rPr>
            </w:pPr>
            <w:r w:rsidRPr="00EB2B58">
              <w:rPr>
                <w:rFonts w:ascii="Century Gothic" w:eastAsia="Century Gothic" w:hAnsi="Century Gothic" w:cs="Century Gothic"/>
                <w:sz w:val="22"/>
                <w:szCs w:val="22"/>
              </w:rPr>
              <w:t xml:space="preserve">Skim/Scan, summarising key information, drawing key conclusions analysis and </w:t>
            </w:r>
            <w:proofErr w:type="gramStart"/>
            <w:r w:rsidRPr="00EB2B58">
              <w:rPr>
                <w:rFonts w:ascii="Century Gothic" w:eastAsia="Century Gothic" w:hAnsi="Century Gothic" w:cs="Century Gothic"/>
                <w:sz w:val="22"/>
                <w:szCs w:val="22"/>
              </w:rPr>
              <w:t>evaluating</w:t>
            </w:r>
            <w:proofErr w:type="gramEnd"/>
            <w:r w:rsidRPr="00EB2B58">
              <w:rPr>
                <w:rFonts w:ascii="Century Gothic" w:eastAsia="Century Gothic" w:hAnsi="Century Gothic" w:cs="Century Gothic"/>
                <w:sz w:val="22"/>
                <w:szCs w:val="22"/>
              </w:rPr>
              <w:t xml:space="preserve"> </w:t>
            </w:r>
          </w:p>
          <w:p w14:paraId="17F8D9C5" w14:textId="77777777" w:rsidR="0014275C" w:rsidRPr="00D06398" w:rsidRDefault="0014275C">
            <w:pPr>
              <w:spacing w:after="0" w:line="240" w:lineRule="auto"/>
              <w:rPr>
                <w:rFonts w:ascii="Century Gothic" w:eastAsia="Century Gothic" w:hAnsi="Century Gothic" w:cs="Century Gothic"/>
                <w:b/>
                <w:sz w:val="20"/>
                <w:szCs w:val="20"/>
              </w:rPr>
            </w:pPr>
          </w:p>
          <w:p w14:paraId="0565C0C4" w14:textId="77777777" w:rsidR="00E526F8" w:rsidRPr="00D06398" w:rsidRDefault="00E526F8">
            <w:pPr>
              <w:spacing w:after="0" w:line="240" w:lineRule="auto"/>
              <w:rPr>
                <w:rFonts w:ascii="Century Gothic" w:eastAsia="Century Gothic" w:hAnsi="Century Gothic" w:cs="Century Gothic"/>
                <w:b/>
                <w:sz w:val="20"/>
                <w:szCs w:val="20"/>
              </w:rPr>
            </w:pPr>
          </w:p>
          <w:p w14:paraId="55380CD9" w14:textId="486E8BA6"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Key Vocabulary:</w:t>
            </w:r>
          </w:p>
          <w:p w14:paraId="6CD462EA"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Automation</w:t>
            </w:r>
          </w:p>
          <w:p w14:paraId="2AE3A7B1"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Fossil fuels</w:t>
            </w:r>
            <w:r w:rsidRPr="00D06398">
              <w:rPr>
                <w:rFonts w:ascii="Century Gothic" w:hAnsi="Century Gothic"/>
                <w:sz w:val="20"/>
                <w:szCs w:val="20"/>
              </w:rPr>
              <w:tab/>
            </w:r>
          </w:p>
          <w:p w14:paraId="7AA4FC27"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 xml:space="preserve">Crowd </w:t>
            </w:r>
            <w:proofErr w:type="gramStart"/>
            <w:r w:rsidRPr="00D06398">
              <w:rPr>
                <w:rFonts w:ascii="Century Gothic" w:hAnsi="Century Gothic"/>
                <w:sz w:val="20"/>
                <w:szCs w:val="20"/>
              </w:rPr>
              <w:t>funding</w:t>
            </w:r>
            <w:proofErr w:type="gramEnd"/>
          </w:p>
          <w:p w14:paraId="266A4F9E"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Materials</w:t>
            </w:r>
          </w:p>
          <w:p w14:paraId="577D2628"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 xml:space="preserve">Input/ </w:t>
            </w:r>
            <w:proofErr w:type="gramStart"/>
            <w:r w:rsidRPr="00D06398">
              <w:rPr>
                <w:rFonts w:ascii="Century Gothic" w:hAnsi="Century Gothic"/>
                <w:sz w:val="20"/>
                <w:szCs w:val="20"/>
              </w:rPr>
              <w:t>output</w:t>
            </w:r>
            <w:proofErr w:type="gramEnd"/>
          </w:p>
          <w:p w14:paraId="772DAA7D"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Co-operative</w:t>
            </w:r>
            <w:r w:rsidRPr="00D06398">
              <w:rPr>
                <w:rFonts w:ascii="Century Gothic" w:hAnsi="Century Gothic"/>
                <w:sz w:val="20"/>
                <w:szCs w:val="20"/>
              </w:rPr>
              <w:tab/>
            </w:r>
          </w:p>
          <w:p w14:paraId="2DF27512"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Nuclear</w:t>
            </w:r>
          </w:p>
          <w:p w14:paraId="49821086"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Microcontroller</w:t>
            </w:r>
          </w:p>
          <w:p w14:paraId="1DC0CE7B"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Computer Aided Design (CAD)</w:t>
            </w:r>
          </w:p>
          <w:p w14:paraId="08BE0A72" w14:textId="77777777" w:rsidR="00790F38" w:rsidRPr="00D06398" w:rsidRDefault="00790F38" w:rsidP="00790F38">
            <w:pPr>
              <w:pStyle w:val="NoSpacing"/>
              <w:rPr>
                <w:rFonts w:ascii="Century Gothic" w:hAnsi="Century Gothic"/>
                <w:sz w:val="20"/>
                <w:szCs w:val="20"/>
              </w:rPr>
            </w:pPr>
            <w:r w:rsidRPr="00D06398">
              <w:rPr>
                <w:rFonts w:ascii="Century Gothic" w:hAnsi="Century Gothic"/>
                <w:sz w:val="20"/>
                <w:szCs w:val="20"/>
              </w:rPr>
              <w:t>Computer Aided Manufacture (CAM)</w:t>
            </w:r>
          </w:p>
          <w:p w14:paraId="06200BAA" w14:textId="77777777" w:rsidR="00260862" w:rsidRPr="00D06398" w:rsidRDefault="00260862">
            <w:pPr>
              <w:spacing w:after="0" w:line="240" w:lineRule="auto"/>
              <w:rPr>
                <w:rFonts w:ascii="Century Gothic" w:eastAsia="Century Gothic" w:hAnsi="Century Gothic" w:cs="Century Gothic"/>
                <w:b/>
                <w:sz w:val="20"/>
                <w:szCs w:val="20"/>
              </w:rPr>
            </w:pPr>
          </w:p>
          <w:p w14:paraId="6251D738" w14:textId="2BA0DA79" w:rsidR="00E526F8" w:rsidRPr="00D06398" w:rsidRDefault="00E526F8">
            <w:pPr>
              <w:spacing w:after="0" w:line="240" w:lineRule="auto"/>
              <w:rPr>
                <w:rFonts w:ascii="Century Gothic" w:eastAsia="Century Gothic" w:hAnsi="Century Gothic" w:cs="Century Gothic"/>
                <w:sz w:val="20"/>
                <w:szCs w:val="20"/>
              </w:rPr>
            </w:pPr>
          </w:p>
        </w:tc>
      </w:tr>
      <w:tr w:rsidR="00E526F8" w14:paraId="1FD29882" w14:textId="77777777" w:rsidTr="0034383D">
        <w:trPr>
          <w:trHeight w:val="1657"/>
        </w:trPr>
        <w:tc>
          <w:tcPr>
            <w:tcW w:w="4395"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D06398" w:rsidRDefault="00E526F8">
            <w:pPr>
              <w:spacing w:after="0"/>
              <w:rPr>
                <w:rFonts w:ascii="Century Gothic" w:eastAsia="Century Gothic" w:hAnsi="Century Gothic" w:cs="Century Gothic"/>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6FF39E5C"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7193D78E" w14:textId="77777777" w:rsidR="00E526F8" w:rsidRPr="00F82E3F" w:rsidRDefault="00F82E3F" w:rsidP="00E87619">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6FA826B4" w14:textId="77777777" w:rsidR="00F82E3F" w:rsidRPr="00F82E3F" w:rsidRDefault="00F82E3F" w:rsidP="00E87619">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6D565E1C" w14:textId="14A55116" w:rsidR="00F82E3F" w:rsidRPr="00D06398" w:rsidRDefault="00F82E3F" w:rsidP="00E87619">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t>Art- Drawing techniques.</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D0639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3AABDBD4" w14:textId="77777777" w:rsidR="00E526F8" w:rsidRPr="00D0639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0EAA317D" w14:textId="77777777" w:rsidR="00F82E3F" w:rsidRPr="00F82E3F" w:rsidRDefault="00F82E3F" w:rsidP="00F82E3F">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3239319F" w14:textId="77777777" w:rsidR="00F82E3F" w:rsidRPr="00F82E3F" w:rsidRDefault="00F82E3F" w:rsidP="00F82E3F">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1ACE5DEA" w14:textId="77777777" w:rsidR="00E526F8" w:rsidRPr="00935CF5" w:rsidRDefault="00F82E3F" w:rsidP="00F82E3F">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t>Art- Drawing techniques.</w:t>
            </w:r>
          </w:p>
          <w:p w14:paraId="29B64762" w14:textId="424A741D" w:rsidR="00935CF5" w:rsidRPr="00D06398" w:rsidRDefault="00935CF5" w:rsidP="00F82E3F">
            <w:pPr>
              <w:numPr>
                <w:ilvl w:val="0"/>
                <w:numId w:val="4"/>
              </w:numPr>
              <w:spacing w:after="0" w:line="240" w:lineRule="auto"/>
              <w:rPr>
                <w:rFonts w:ascii="Century Gothic" w:eastAsia="Century Gothic" w:hAnsi="Century Gothic" w:cs="Century Gothic"/>
                <w:b/>
                <w:sz w:val="20"/>
                <w:szCs w:val="20"/>
              </w:rPr>
            </w:pPr>
            <w:r>
              <w:rPr>
                <w:rFonts w:ascii="Century Gothic" w:eastAsia="Century Gothic" w:hAnsi="Century Gothic" w:cs="Century Gothic"/>
                <w:bCs/>
                <w:sz w:val="20"/>
                <w:szCs w:val="20"/>
              </w:rPr>
              <w:t>History</w:t>
            </w:r>
            <w:r w:rsidR="000F18E8">
              <w:rPr>
                <w:rFonts w:ascii="Century Gothic" w:eastAsia="Century Gothic" w:hAnsi="Century Gothic" w:cs="Century Gothic"/>
                <w:bCs/>
                <w:sz w:val="20"/>
                <w:szCs w:val="20"/>
              </w:rPr>
              <w:t>- Past and present designers</w:t>
            </w: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D06398" w:rsidRDefault="00E526F8">
            <w:pPr>
              <w:spacing w:after="0"/>
              <w:rPr>
                <w:rFonts w:ascii="Century Gothic" w:eastAsia="Century Gothic" w:hAnsi="Century Gothic" w:cs="Century Gothic"/>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Opportunity for cross-curricular skill development</w:t>
            </w:r>
          </w:p>
          <w:p w14:paraId="76C2BEAC" w14:textId="77777777" w:rsidR="008D4EF2" w:rsidRPr="00F82E3F" w:rsidRDefault="008D4EF2" w:rsidP="008D4EF2">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Maths- Scale</w:t>
            </w:r>
          </w:p>
          <w:p w14:paraId="2819C891" w14:textId="77777777" w:rsidR="008D4EF2" w:rsidRPr="00F82E3F" w:rsidRDefault="008D4EF2" w:rsidP="008D4EF2">
            <w:pPr>
              <w:numPr>
                <w:ilvl w:val="0"/>
                <w:numId w:val="4"/>
              </w:numPr>
              <w:spacing w:after="0" w:line="240" w:lineRule="auto"/>
              <w:rPr>
                <w:rFonts w:ascii="Century Gothic" w:eastAsia="Century Gothic" w:hAnsi="Century Gothic" w:cs="Century Gothic"/>
                <w:bCs/>
                <w:sz w:val="20"/>
                <w:szCs w:val="20"/>
              </w:rPr>
            </w:pPr>
            <w:r w:rsidRPr="00F82E3F">
              <w:rPr>
                <w:rFonts w:ascii="Century Gothic" w:eastAsia="Century Gothic" w:hAnsi="Century Gothic" w:cs="Century Gothic"/>
                <w:bCs/>
                <w:sz w:val="20"/>
                <w:szCs w:val="20"/>
              </w:rPr>
              <w:t>Science- Electronics</w:t>
            </w:r>
          </w:p>
          <w:p w14:paraId="003034BA" w14:textId="77777777" w:rsidR="008D4EF2" w:rsidRPr="00935CF5" w:rsidRDefault="008D4EF2" w:rsidP="008D4EF2">
            <w:pPr>
              <w:numPr>
                <w:ilvl w:val="0"/>
                <w:numId w:val="4"/>
              </w:numPr>
              <w:spacing w:after="0" w:line="240" w:lineRule="auto"/>
              <w:rPr>
                <w:rFonts w:ascii="Century Gothic" w:eastAsia="Century Gothic" w:hAnsi="Century Gothic" w:cs="Century Gothic"/>
                <w:b/>
                <w:sz w:val="20"/>
                <w:szCs w:val="20"/>
              </w:rPr>
            </w:pPr>
            <w:r w:rsidRPr="00F82E3F">
              <w:rPr>
                <w:rFonts w:ascii="Century Gothic" w:eastAsia="Century Gothic" w:hAnsi="Century Gothic" w:cs="Century Gothic"/>
                <w:bCs/>
                <w:sz w:val="20"/>
                <w:szCs w:val="20"/>
              </w:rPr>
              <w:t>Art- Drawing techniques.</w:t>
            </w:r>
          </w:p>
          <w:p w14:paraId="388F9137" w14:textId="54637313" w:rsidR="008D4EF2" w:rsidRPr="008D4EF2" w:rsidRDefault="008D4EF2" w:rsidP="008D4EF2">
            <w:pPr>
              <w:pStyle w:val="ListParagraph"/>
              <w:numPr>
                <w:ilvl w:val="0"/>
                <w:numId w:val="4"/>
              </w:numPr>
              <w:spacing w:after="0" w:line="240" w:lineRule="auto"/>
              <w:rPr>
                <w:rFonts w:ascii="Century Gothic" w:eastAsia="Century Gothic" w:hAnsi="Century Gothic" w:cs="Century Gothic"/>
                <w:b/>
                <w:sz w:val="20"/>
                <w:szCs w:val="20"/>
              </w:rPr>
            </w:pPr>
            <w:r w:rsidRPr="008D4EF2">
              <w:rPr>
                <w:rFonts w:ascii="Century Gothic" w:eastAsia="Century Gothic" w:hAnsi="Century Gothic" w:cs="Century Gothic"/>
                <w:bCs/>
                <w:sz w:val="20"/>
                <w:szCs w:val="20"/>
              </w:rPr>
              <w:t>History- Past and present designers</w:t>
            </w:r>
          </w:p>
          <w:p w14:paraId="2D7FEDCD" w14:textId="2E4FE273" w:rsidR="002C55F3" w:rsidRPr="00D06398" w:rsidRDefault="002C55F3" w:rsidP="008D4EF2">
            <w:pPr>
              <w:spacing w:after="0" w:line="240" w:lineRule="auto"/>
              <w:rPr>
                <w:rFonts w:ascii="Century Gothic" w:eastAsia="Century Gothic" w:hAnsi="Century Gothic" w:cs="Century Gothic"/>
                <w:b/>
                <w:sz w:val="20"/>
                <w:szCs w:val="20"/>
              </w:rPr>
            </w:pP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38830CE0"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t xml:space="preserve">Ensuring this curriculum meets the needs of all pupils: </w:t>
            </w:r>
            <w:r w:rsidRPr="004104FB">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w:t>
            </w:r>
            <w:r w:rsidRPr="004104FB">
              <w:rPr>
                <w:rFonts w:ascii="Century Gothic" w:eastAsia="Century Gothic" w:hAnsi="Century Gothic" w:cs="Century Gothic"/>
                <w:sz w:val="20"/>
                <w:szCs w:val="20"/>
              </w:rPr>
              <w:lastRenderedPageBreak/>
              <w:t xml:space="preserve">individuals and groups of students. For </w:t>
            </w:r>
            <w:proofErr w:type="gramStart"/>
            <w:r w:rsidRPr="004104FB">
              <w:rPr>
                <w:rFonts w:ascii="Century Gothic" w:eastAsia="Century Gothic" w:hAnsi="Century Gothic" w:cs="Century Gothic"/>
                <w:sz w:val="20"/>
                <w:szCs w:val="20"/>
              </w:rPr>
              <w:t>example</w:t>
            </w:r>
            <w:proofErr w:type="gramEnd"/>
            <w:r w:rsidRPr="004104FB">
              <w:rPr>
                <w:rFonts w:ascii="Century Gothic" w:eastAsia="Century Gothic" w:hAnsi="Century Gothic" w:cs="Century Gothic"/>
                <w:sz w:val="20"/>
                <w:szCs w:val="20"/>
              </w:rPr>
              <w:t xml:space="preserve"> SEND students have individual learning profiles that outline needs/strategies to be used,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Pr="00D06398" w:rsidRDefault="00E526F8">
            <w:p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b/>
                <w:sz w:val="20"/>
                <w:szCs w:val="20"/>
              </w:rPr>
              <w:lastRenderedPageBreak/>
              <w:t>Enrichment opportunities:</w:t>
            </w:r>
            <w:r w:rsidRPr="00D06398">
              <w:rPr>
                <w:rFonts w:ascii="Century Gothic" w:eastAsia="Century Gothic" w:hAnsi="Century Gothic" w:cs="Century Gothic"/>
                <w:sz w:val="20"/>
                <w:szCs w:val="20"/>
              </w:rPr>
              <w:t xml:space="preserve"> </w:t>
            </w:r>
          </w:p>
          <w:p w14:paraId="46834A9C" w14:textId="2663660F" w:rsidR="003F1E2C" w:rsidRPr="00D06398" w:rsidRDefault="00964AFE" w:rsidP="00285A8A">
            <w:pPr>
              <w:numPr>
                <w:ilvl w:val="0"/>
                <w:numId w:val="6"/>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Invention</w:t>
            </w:r>
            <w:r w:rsidR="00E87619" w:rsidRPr="00D06398">
              <w:rPr>
                <w:rFonts w:ascii="Century Gothic" w:eastAsia="Century Gothic" w:hAnsi="Century Gothic" w:cs="Century Gothic"/>
                <w:sz w:val="20"/>
                <w:szCs w:val="20"/>
              </w:rPr>
              <w:t xml:space="preserve"> sessions</w:t>
            </w:r>
          </w:p>
          <w:p w14:paraId="6B5938D5" w14:textId="77777777" w:rsidR="00E87619" w:rsidRDefault="00E87619" w:rsidP="00285A8A">
            <w:pPr>
              <w:numPr>
                <w:ilvl w:val="0"/>
                <w:numId w:val="6"/>
              </w:numPr>
              <w:spacing w:after="0" w:line="240" w:lineRule="auto"/>
              <w:rPr>
                <w:rFonts w:ascii="Century Gothic" w:eastAsia="Century Gothic" w:hAnsi="Century Gothic" w:cs="Century Gothic"/>
                <w:sz w:val="20"/>
                <w:szCs w:val="20"/>
              </w:rPr>
            </w:pPr>
            <w:r w:rsidRPr="00D06398">
              <w:rPr>
                <w:rFonts w:ascii="Century Gothic" w:eastAsia="Century Gothic" w:hAnsi="Century Gothic" w:cs="Century Gothic"/>
                <w:sz w:val="20"/>
                <w:szCs w:val="20"/>
              </w:rPr>
              <w:t>Revision sessions</w:t>
            </w:r>
          </w:p>
          <w:p w14:paraId="79AFF678" w14:textId="6C00CA39" w:rsidR="00B9553C" w:rsidRPr="00D06398" w:rsidRDefault="00B9553C" w:rsidP="00285A8A">
            <w:pPr>
              <w:numPr>
                <w:ilvl w:val="0"/>
                <w:numId w:val="6"/>
              </w:num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Trip</w:t>
            </w:r>
          </w:p>
          <w:p w14:paraId="29DC8855" w14:textId="705953D9" w:rsidR="00964AFE" w:rsidRPr="00D06398" w:rsidRDefault="00964AFE" w:rsidP="00964AFE">
            <w:pPr>
              <w:spacing w:after="0" w:line="240" w:lineRule="auto"/>
              <w:ind w:left="720"/>
              <w:rPr>
                <w:rFonts w:ascii="Century Gothic" w:eastAsia="Century Gothic" w:hAnsi="Century Gothic" w:cs="Century Gothic"/>
                <w:sz w:val="20"/>
                <w:szCs w:val="20"/>
              </w:rPr>
            </w:pP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26B4E588" w14:textId="6CD37595" w:rsidR="003F77A4" w:rsidRPr="00D06398" w:rsidRDefault="003F77A4" w:rsidP="003F77A4">
            <w:pPr>
              <w:spacing w:after="0" w:line="240" w:lineRule="auto"/>
              <w:rPr>
                <w:rFonts w:ascii="Century Gothic" w:eastAsia="Century Gothic" w:hAnsi="Century Gothic" w:cs="Century Gothic"/>
                <w:b/>
                <w:sz w:val="20"/>
                <w:szCs w:val="20"/>
              </w:rPr>
            </w:pPr>
            <w:r w:rsidRPr="00D06398">
              <w:rPr>
                <w:rFonts w:ascii="Century Gothic" w:eastAsia="Century Gothic" w:hAnsi="Century Gothic" w:cs="Century Gothic"/>
                <w:b/>
                <w:sz w:val="20"/>
                <w:szCs w:val="20"/>
              </w:rPr>
              <w:t xml:space="preserve">Career opportunities/ links: </w:t>
            </w:r>
            <w:r w:rsidR="003F1E2C" w:rsidRPr="00D06398">
              <w:rPr>
                <w:rFonts w:ascii="Century Gothic" w:eastAsia="Century Gothic" w:hAnsi="Century Gothic" w:cs="Century Gothic"/>
                <w:b/>
                <w:sz w:val="20"/>
                <w:szCs w:val="20"/>
              </w:rPr>
              <w:t>Electrician</w:t>
            </w:r>
            <w:r w:rsidRPr="00D06398">
              <w:rPr>
                <w:rFonts w:ascii="Century Gothic" w:eastAsia="Century Gothic" w:hAnsi="Century Gothic" w:cs="Century Gothic"/>
                <w:b/>
                <w:sz w:val="20"/>
                <w:szCs w:val="20"/>
              </w:rPr>
              <w:t>, website designer, graphic designer</w:t>
            </w:r>
            <w:r w:rsidR="0072212C">
              <w:rPr>
                <w:rFonts w:ascii="Century Gothic" w:eastAsia="Century Gothic" w:hAnsi="Century Gothic" w:cs="Century Gothic"/>
                <w:b/>
                <w:sz w:val="20"/>
                <w:szCs w:val="20"/>
              </w:rPr>
              <w:t xml:space="preserve">, interior designer, </w:t>
            </w:r>
            <w:r w:rsidR="00752EDF">
              <w:rPr>
                <w:rFonts w:ascii="Century Gothic" w:eastAsia="Century Gothic" w:hAnsi="Century Gothic" w:cs="Century Gothic"/>
                <w:b/>
                <w:sz w:val="20"/>
                <w:szCs w:val="20"/>
              </w:rPr>
              <w:t xml:space="preserve">architect, product </w:t>
            </w:r>
            <w:r w:rsidR="00967C0F">
              <w:rPr>
                <w:rFonts w:ascii="Century Gothic" w:eastAsia="Century Gothic" w:hAnsi="Century Gothic" w:cs="Century Gothic"/>
                <w:b/>
                <w:sz w:val="20"/>
                <w:szCs w:val="20"/>
              </w:rPr>
              <w:t>designer</w:t>
            </w:r>
            <w:r w:rsidR="00752EDF">
              <w:rPr>
                <w:rFonts w:ascii="Century Gothic" w:eastAsia="Century Gothic" w:hAnsi="Century Gothic" w:cs="Century Gothic"/>
                <w:b/>
                <w:sz w:val="20"/>
                <w:szCs w:val="20"/>
              </w:rPr>
              <w:t xml:space="preserve">, advertising, design engineer, production </w:t>
            </w:r>
            <w:r w:rsidR="00967C0F">
              <w:rPr>
                <w:rFonts w:ascii="Century Gothic" w:eastAsia="Century Gothic" w:hAnsi="Century Gothic" w:cs="Century Gothic"/>
                <w:b/>
                <w:sz w:val="20"/>
                <w:szCs w:val="20"/>
              </w:rPr>
              <w:t>manager, building- trade.</w:t>
            </w:r>
          </w:p>
          <w:p w14:paraId="65FBEDE0" w14:textId="2201678A" w:rsidR="003F77A4" w:rsidRPr="00D06398" w:rsidRDefault="003F77A4" w:rsidP="003F77A4">
            <w:pPr>
              <w:spacing w:after="0" w:line="240" w:lineRule="auto"/>
              <w:rPr>
                <w:rFonts w:ascii="Century Gothic" w:eastAsia="Century Gothic" w:hAnsi="Century Gothic" w:cs="Century Gothic"/>
                <w:b/>
                <w:sz w:val="20"/>
                <w:szCs w:val="20"/>
              </w:rPr>
            </w:pPr>
          </w:p>
        </w:tc>
      </w:tr>
    </w:tbl>
    <w:p w14:paraId="3F59D5BB" w14:textId="070EC704" w:rsidR="00043F1F" w:rsidRPr="00A86A5F" w:rsidRDefault="00043F1F" w:rsidP="00E526F8">
      <w:pPr>
        <w:pStyle w:val="p3"/>
        <w:ind w:left="-720"/>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57C7A" w14:textId="77777777" w:rsidR="0008075F" w:rsidRDefault="0008075F" w:rsidP="00611AE8">
      <w:r>
        <w:separator/>
      </w:r>
    </w:p>
  </w:endnote>
  <w:endnote w:type="continuationSeparator" w:id="0">
    <w:p w14:paraId="6495D719" w14:textId="77777777" w:rsidR="0008075F" w:rsidRDefault="0008075F"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C803F" w14:textId="77777777" w:rsidR="0008075F" w:rsidRDefault="0008075F" w:rsidP="00611AE8">
      <w:r>
        <w:separator/>
      </w:r>
    </w:p>
  </w:footnote>
  <w:footnote w:type="continuationSeparator" w:id="0">
    <w:p w14:paraId="1CEB990C" w14:textId="77777777" w:rsidR="0008075F" w:rsidRDefault="0008075F"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461E"/>
    <w:multiLevelType w:val="hybridMultilevel"/>
    <w:tmpl w:val="50B4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C2CC6"/>
    <w:multiLevelType w:val="hybridMultilevel"/>
    <w:tmpl w:val="A8A4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9A41CE"/>
    <w:multiLevelType w:val="hybridMultilevel"/>
    <w:tmpl w:val="2D521680"/>
    <w:lvl w:ilvl="0" w:tplc="08090001">
      <w:start w:val="1"/>
      <w:numFmt w:val="bullet"/>
      <w:lvlText w:val=""/>
      <w:lvlJc w:val="left"/>
      <w:pPr>
        <w:ind w:left="720" w:hanging="360"/>
      </w:pPr>
      <w:rPr>
        <w:rFonts w:ascii="Symbol" w:hAnsi="Symbol" w:hint="default"/>
      </w:rPr>
    </w:lvl>
    <w:lvl w:ilvl="1" w:tplc="88383792">
      <w:numFmt w:val="bullet"/>
      <w:lvlText w:val="•"/>
      <w:lvlJc w:val="left"/>
      <w:pPr>
        <w:ind w:left="1800" w:hanging="720"/>
      </w:pPr>
      <w:rPr>
        <w:rFonts w:ascii="Century Gothic" w:eastAsia="Century Gothic" w:hAnsi="Century Gothic" w:cs="Century Gothic"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2640F"/>
    <w:multiLevelType w:val="hybridMultilevel"/>
    <w:tmpl w:val="E532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E6F35"/>
    <w:multiLevelType w:val="hybridMultilevel"/>
    <w:tmpl w:val="4916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22C30"/>
    <w:multiLevelType w:val="hybridMultilevel"/>
    <w:tmpl w:val="DA86F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C075C"/>
    <w:multiLevelType w:val="hybridMultilevel"/>
    <w:tmpl w:val="14BE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6D44904"/>
    <w:multiLevelType w:val="hybridMultilevel"/>
    <w:tmpl w:val="B128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74F377C"/>
    <w:multiLevelType w:val="hybridMultilevel"/>
    <w:tmpl w:val="810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31CA404A"/>
    <w:multiLevelType w:val="hybridMultilevel"/>
    <w:tmpl w:val="2D4A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BD6E06"/>
    <w:multiLevelType w:val="hybridMultilevel"/>
    <w:tmpl w:val="5B70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C52AA"/>
    <w:multiLevelType w:val="hybridMultilevel"/>
    <w:tmpl w:val="3538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810B6"/>
    <w:multiLevelType w:val="hybridMultilevel"/>
    <w:tmpl w:val="7B8E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5F72E9"/>
    <w:multiLevelType w:val="hybridMultilevel"/>
    <w:tmpl w:val="69647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F6574"/>
    <w:multiLevelType w:val="hybridMultilevel"/>
    <w:tmpl w:val="BB02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CD3264"/>
    <w:multiLevelType w:val="hybridMultilevel"/>
    <w:tmpl w:val="CD76D8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0773197"/>
    <w:multiLevelType w:val="hybridMultilevel"/>
    <w:tmpl w:val="4E56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F330B"/>
    <w:multiLevelType w:val="hybridMultilevel"/>
    <w:tmpl w:val="CAE2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AC4B1D"/>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5B396F3C"/>
    <w:multiLevelType w:val="hybridMultilevel"/>
    <w:tmpl w:val="528AED7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D60EF"/>
    <w:multiLevelType w:val="hybridMultilevel"/>
    <w:tmpl w:val="16D2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295728"/>
    <w:multiLevelType w:val="hybridMultilevel"/>
    <w:tmpl w:val="A612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C6494A"/>
    <w:multiLevelType w:val="hybridMultilevel"/>
    <w:tmpl w:val="CC20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413E2"/>
    <w:multiLevelType w:val="hybridMultilevel"/>
    <w:tmpl w:val="EB06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971899"/>
    <w:multiLevelType w:val="hybridMultilevel"/>
    <w:tmpl w:val="C902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134409"/>
    <w:multiLevelType w:val="hybridMultilevel"/>
    <w:tmpl w:val="ACE6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E40F67"/>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6FD2A31"/>
    <w:multiLevelType w:val="hybridMultilevel"/>
    <w:tmpl w:val="9124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116E4"/>
    <w:multiLevelType w:val="hybridMultilevel"/>
    <w:tmpl w:val="C80E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8B3101"/>
    <w:multiLevelType w:val="hybridMultilevel"/>
    <w:tmpl w:val="2196D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829116">
    <w:abstractNumId w:val="13"/>
  </w:num>
  <w:num w:numId="2" w16cid:durableId="1858539129">
    <w:abstractNumId w:val="10"/>
  </w:num>
  <w:num w:numId="3" w16cid:durableId="1575433419">
    <w:abstractNumId w:val="25"/>
  </w:num>
  <w:num w:numId="4" w16cid:durableId="16977645">
    <w:abstractNumId w:val="21"/>
  </w:num>
  <w:num w:numId="5" w16cid:durableId="1038316997">
    <w:abstractNumId w:val="8"/>
  </w:num>
  <w:num w:numId="6" w16cid:durableId="1067069363">
    <w:abstractNumId w:val="12"/>
  </w:num>
  <w:num w:numId="7" w16cid:durableId="48768868">
    <w:abstractNumId w:val="2"/>
  </w:num>
  <w:num w:numId="8" w16cid:durableId="1697927686">
    <w:abstractNumId w:val="11"/>
  </w:num>
  <w:num w:numId="9" w16cid:durableId="1364557625">
    <w:abstractNumId w:val="34"/>
  </w:num>
  <w:num w:numId="10" w16cid:durableId="1056972771">
    <w:abstractNumId w:val="19"/>
  </w:num>
  <w:num w:numId="11" w16cid:durableId="1510876622">
    <w:abstractNumId w:val="7"/>
  </w:num>
  <w:num w:numId="12" w16cid:durableId="821654850">
    <w:abstractNumId w:val="17"/>
  </w:num>
  <w:num w:numId="13" w16cid:durableId="548998226">
    <w:abstractNumId w:val="4"/>
  </w:num>
  <w:num w:numId="14" w16cid:durableId="1544364320">
    <w:abstractNumId w:val="5"/>
  </w:num>
  <w:num w:numId="15" w16cid:durableId="496850485">
    <w:abstractNumId w:val="18"/>
  </w:num>
  <w:num w:numId="16" w16cid:durableId="102581965">
    <w:abstractNumId w:val="36"/>
  </w:num>
  <w:num w:numId="17" w16cid:durableId="1921284984">
    <w:abstractNumId w:val="30"/>
  </w:num>
  <w:num w:numId="18" w16cid:durableId="68578500">
    <w:abstractNumId w:val="29"/>
  </w:num>
  <w:num w:numId="19" w16cid:durableId="223832876">
    <w:abstractNumId w:val="6"/>
  </w:num>
  <w:num w:numId="20" w16cid:durableId="1708212181">
    <w:abstractNumId w:val="35"/>
  </w:num>
  <w:num w:numId="21" w16cid:durableId="1029601616">
    <w:abstractNumId w:val="26"/>
  </w:num>
  <w:num w:numId="22" w16cid:durableId="312028749">
    <w:abstractNumId w:val="15"/>
  </w:num>
  <w:num w:numId="23" w16cid:durableId="256603154">
    <w:abstractNumId w:val="22"/>
  </w:num>
  <w:num w:numId="24" w16cid:durableId="1916090752">
    <w:abstractNumId w:val="23"/>
  </w:num>
  <w:num w:numId="25" w16cid:durableId="1478690744">
    <w:abstractNumId w:val="32"/>
  </w:num>
  <w:num w:numId="26" w16cid:durableId="440347539">
    <w:abstractNumId w:val="31"/>
  </w:num>
  <w:num w:numId="27" w16cid:durableId="1425960421">
    <w:abstractNumId w:val="14"/>
  </w:num>
  <w:num w:numId="28" w16cid:durableId="486553357">
    <w:abstractNumId w:val="27"/>
  </w:num>
  <w:num w:numId="29" w16cid:durableId="922763826">
    <w:abstractNumId w:val="20"/>
  </w:num>
  <w:num w:numId="30" w16cid:durableId="807816932">
    <w:abstractNumId w:val="1"/>
  </w:num>
  <w:num w:numId="31" w16cid:durableId="327363505">
    <w:abstractNumId w:val="28"/>
  </w:num>
  <w:num w:numId="32" w16cid:durableId="747576647">
    <w:abstractNumId w:val="9"/>
  </w:num>
  <w:num w:numId="33" w16cid:durableId="885607482">
    <w:abstractNumId w:val="16"/>
  </w:num>
  <w:num w:numId="34" w16cid:durableId="2072314251">
    <w:abstractNumId w:val="3"/>
  </w:num>
  <w:num w:numId="35" w16cid:durableId="2121532105">
    <w:abstractNumId w:val="0"/>
  </w:num>
  <w:num w:numId="36" w16cid:durableId="441458395">
    <w:abstractNumId w:val="33"/>
  </w:num>
  <w:num w:numId="37" w16cid:durableId="13405464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54D9"/>
    <w:rsid w:val="000123E0"/>
    <w:rsid w:val="0001260A"/>
    <w:rsid w:val="000215E6"/>
    <w:rsid w:val="00027AED"/>
    <w:rsid w:val="00027CBA"/>
    <w:rsid w:val="000322AD"/>
    <w:rsid w:val="000423C2"/>
    <w:rsid w:val="000426EA"/>
    <w:rsid w:val="00043F1F"/>
    <w:rsid w:val="00064B97"/>
    <w:rsid w:val="00072F82"/>
    <w:rsid w:val="00073D95"/>
    <w:rsid w:val="0008075F"/>
    <w:rsid w:val="00086E79"/>
    <w:rsid w:val="00093A34"/>
    <w:rsid w:val="000B4ED6"/>
    <w:rsid w:val="000B597C"/>
    <w:rsid w:val="000B67FE"/>
    <w:rsid w:val="000B7E59"/>
    <w:rsid w:val="000D5BA6"/>
    <w:rsid w:val="000F18E8"/>
    <w:rsid w:val="000F5F99"/>
    <w:rsid w:val="00106899"/>
    <w:rsid w:val="00131FBF"/>
    <w:rsid w:val="0014275C"/>
    <w:rsid w:val="0014515F"/>
    <w:rsid w:val="001A62B3"/>
    <w:rsid w:val="001D2158"/>
    <w:rsid w:val="001D3104"/>
    <w:rsid w:val="001D7B69"/>
    <w:rsid w:val="001E31E1"/>
    <w:rsid w:val="001F5D7C"/>
    <w:rsid w:val="002120BD"/>
    <w:rsid w:val="00212790"/>
    <w:rsid w:val="002129AE"/>
    <w:rsid w:val="00220788"/>
    <w:rsid w:val="00233DAA"/>
    <w:rsid w:val="00260862"/>
    <w:rsid w:val="002640C2"/>
    <w:rsid w:val="00266AAB"/>
    <w:rsid w:val="00267F8F"/>
    <w:rsid w:val="00274E2C"/>
    <w:rsid w:val="002776B8"/>
    <w:rsid w:val="00283DD0"/>
    <w:rsid w:val="002A2A4C"/>
    <w:rsid w:val="002A3BFC"/>
    <w:rsid w:val="002B567D"/>
    <w:rsid w:val="002C30EC"/>
    <w:rsid w:val="002C55F3"/>
    <w:rsid w:val="002D428A"/>
    <w:rsid w:val="002F1779"/>
    <w:rsid w:val="002F6553"/>
    <w:rsid w:val="00332E5F"/>
    <w:rsid w:val="003419C2"/>
    <w:rsid w:val="0034383D"/>
    <w:rsid w:val="00350970"/>
    <w:rsid w:val="003563B7"/>
    <w:rsid w:val="003569E5"/>
    <w:rsid w:val="0036274E"/>
    <w:rsid w:val="00380340"/>
    <w:rsid w:val="0038274A"/>
    <w:rsid w:val="003D05BF"/>
    <w:rsid w:val="003E3DA1"/>
    <w:rsid w:val="003F1E2C"/>
    <w:rsid w:val="003F2C5E"/>
    <w:rsid w:val="003F402B"/>
    <w:rsid w:val="003F77A4"/>
    <w:rsid w:val="004104FB"/>
    <w:rsid w:val="004269EF"/>
    <w:rsid w:val="00426A7C"/>
    <w:rsid w:val="004840D8"/>
    <w:rsid w:val="004B234C"/>
    <w:rsid w:val="004C18C3"/>
    <w:rsid w:val="004E15B3"/>
    <w:rsid w:val="004F47EB"/>
    <w:rsid w:val="005003CF"/>
    <w:rsid w:val="005011A0"/>
    <w:rsid w:val="00504302"/>
    <w:rsid w:val="005278DE"/>
    <w:rsid w:val="005312C7"/>
    <w:rsid w:val="00537E61"/>
    <w:rsid w:val="005439E3"/>
    <w:rsid w:val="00543E93"/>
    <w:rsid w:val="00554D26"/>
    <w:rsid w:val="00562524"/>
    <w:rsid w:val="00580CDC"/>
    <w:rsid w:val="005B1423"/>
    <w:rsid w:val="005C3EFC"/>
    <w:rsid w:val="005F1166"/>
    <w:rsid w:val="005F3A62"/>
    <w:rsid w:val="00611AE8"/>
    <w:rsid w:val="00613BA2"/>
    <w:rsid w:val="00614356"/>
    <w:rsid w:val="00614BEB"/>
    <w:rsid w:val="0061667C"/>
    <w:rsid w:val="00622E17"/>
    <w:rsid w:val="0064623E"/>
    <w:rsid w:val="00656E36"/>
    <w:rsid w:val="00660BCB"/>
    <w:rsid w:val="00664924"/>
    <w:rsid w:val="00691268"/>
    <w:rsid w:val="00692469"/>
    <w:rsid w:val="0069260C"/>
    <w:rsid w:val="00692CF9"/>
    <w:rsid w:val="006A00DF"/>
    <w:rsid w:val="006B3DE4"/>
    <w:rsid w:val="006C1066"/>
    <w:rsid w:val="006D79F7"/>
    <w:rsid w:val="00710108"/>
    <w:rsid w:val="0072212C"/>
    <w:rsid w:val="00736068"/>
    <w:rsid w:val="00752EDF"/>
    <w:rsid w:val="00786F2E"/>
    <w:rsid w:val="00790CC7"/>
    <w:rsid w:val="00790CD8"/>
    <w:rsid w:val="00790F38"/>
    <w:rsid w:val="007B0DF7"/>
    <w:rsid w:val="007B14BF"/>
    <w:rsid w:val="007C14A1"/>
    <w:rsid w:val="007C504A"/>
    <w:rsid w:val="007C607D"/>
    <w:rsid w:val="007C6642"/>
    <w:rsid w:val="007D0691"/>
    <w:rsid w:val="007D7262"/>
    <w:rsid w:val="00825DF9"/>
    <w:rsid w:val="008330EF"/>
    <w:rsid w:val="00836A1E"/>
    <w:rsid w:val="008411AE"/>
    <w:rsid w:val="00861EA3"/>
    <w:rsid w:val="00865102"/>
    <w:rsid w:val="008653DA"/>
    <w:rsid w:val="00877B6A"/>
    <w:rsid w:val="00885995"/>
    <w:rsid w:val="00887B41"/>
    <w:rsid w:val="008907CB"/>
    <w:rsid w:val="00892484"/>
    <w:rsid w:val="00894710"/>
    <w:rsid w:val="008B1745"/>
    <w:rsid w:val="008B3B53"/>
    <w:rsid w:val="008C1399"/>
    <w:rsid w:val="008D4EF2"/>
    <w:rsid w:val="008E4C93"/>
    <w:rsid w:val="008E5703"/>
    <w:rsid w:val="0092162F"/>
    <w:rsid w:val="009223BD"/>
    <w:rsid w:val="00935CF5"/>
    <w:rsid w:val="00942BC8"/>
    <w:rsid w:val="009462C0"/>
    <w:rsid w:val="00954A53"/>
    <w:rsid w:val="00955A24"/>
    <w:rsid w:val="00964AFE"/>
    <w:rsid w:val="00965147"/>
    <w:rsid w:val="00965AA4"/>
    <w:rsid w:val="009660DF"/>
    <w:rsid w:val="00967C0F"/>
    <w:rsid w:val="00971604"/>
    <w:rsid w:val="00975AC6"/>
    <w:rsid w:val="009854B1"/>
    <w:rsid w:val="00985A26"/>
    <w:rsid w:val="009D1B5E"/>
    <w:rsid w:val="009D2313"/>
    <w:rsid w:val="009E2EAB"/>
    <w:rsid w:val="009F742E"/>
    <w:rsid w:val="00A14FD4"/>
    <w:rsid w:val="00A15C8E"/>
    <w:rsid w:val="00A2710C"/>
    <w:rsid w:val="00A30ACA"/>
    <w:rsid w:val="00A330A7"/>
    <w:rsid w:val="00A442D2"/>
    <w:rsid w:val="00A56EDD"/>
    <w:rsid w:val="00A616E0"/>
    <w:rsid w:val="00A711B1"/>
    <w:rsid w:val="00A72945"/>
    <w:rsid w:val="00A817F0"/>
    <w:rsid w:val="00A86A5F"/>
    <w:rsid w:val="00A95A1C"/>
    <w:rsid w:val="00A96471"/>
    <w:rsid w:val="00AA0A0C"/>
    <w:rsid w:val="00AA53D5"/>
    <w:rsid w:val="00AA6AA9"/>
    <w:rsid w:val="00AA6CDD"/>
    <w:rsid w:val="00AC7174"/>
    <w:rsid w:val="00AD5A32"/>
    <w:rsid w:val="00AD61A1"/>
    <w:rsid w:val="00AD7B54"/>
    <w:rsid w:val="00AE0130"/>
    <w:rsid w:val="00AE0833"/>
    <w:rsid w:val="00AE2AFA"/>
    <w:rsid w:val="00AF00FB"/>
    <w:rsid w:val="00AF2FA6"/>
    <w:rsid w:val="00B03EA2"/>
    <w:rsid w:val="00B077D5"/>
    <w:rsid w:val="00B15EAC"/>
    <w:rsid w:val="00B2048D"/>
    <w:rsid w:val="00B27FA7"/>
    <w:rsid w:val="00B3190F"/>
    <w:rsid w:val="00B419D1"/>
    <w:rsid w:val="00B61C7C"/>
    <w:rsid w:val="00B70684"/>
    <w:rsid w:val="00B9553C"/>
    <w:rsid w:val="00BB4FC1"/>
    <w:rsid w:val="00BC4B5A"/>
    <w:rsid w:val="00BD0CBD"/>
    <w:rsid w:val="00BD3640"/>
    <w:rsid w:val="00BD3E72"/>
    <w:rsid w:val="00BE0D8D"/>
    <w:rsid w:val="00BE6225"/>
    <w:rsid w:val="00BF5D45"/>
    <w:rsid w:val="00BF6E0A"/>
    <w:rsid w:val="00C01C46"/>
    <w:rsid w:val="00C05952"/>
    <w:rsid w:val="00C063F5"/>
    <w:rsid w:val="00C1711F"/>
    <w:rsid w:val="00C23272"/>
    <w:rsid w:val="00C311B5"/>
    <w:rsid w:val="00C37AAD"/>
    <w:rsid w:val="00C7491C"/>
    <w:rsid w:val="00CD219A"/>
    <w:rsid w:val="00D0425A"/>
    <w:rsid w:val="00D04D63"/>
    <w:rsid w:val="00D06398"/>
    <w:rsid w:val="00D21554"/>
    <w:rsid w:val="00D44B53"/>
    <w:rsid w:val="00D64E53"/>
    <w:rsid w:val="00D65A6A"/>
    <w:rsid w:val="00D8317A"/>
    <w:rsid w:val="00D84174"/>
    <w:rsid w:val="00D91864"/>
    <w:rsid w:val="00DA6768"/>
    <w:rsid w:val="00DC56C5"/>
    <w:rsid w:val="00DE007E"/>
    <w:rsid w:val="00DE4708"/>
    <w:rsid w:val="00E14BD4"/>
    <w:rsid w:val="00E330E9"/>
    <w:rsid w:val="00E42181"/>
    <w:rsid w:val="00E4541A"/>
    <w:rsid w:val="00E47A8A"/>
    <w:rsid w:val="00E52626"/>
    <w:rsid w:val="00E526F8"/>
    <w:rsid w:val="00E56190"/>
    <w:rsid w:val="00E66EE7"/>
    <w:rsid w:val="00E72085"/>
    <w:rsid w:val="00E77B62"/>
    <w:rsid w:val="00E80417"/>
    <w:rsid w:val="00E87619"/>
    <w:rsid w:val="00E876D1"/>
    <w:rsid w:val="00EB2B58"/>
    <w:rsid w:val="00EF04FF"/>
    <w:rsid w:val="00EF4B7E"/>
    <w:rsid w:val="00F3194E"/>
    <w:rsid w:val="00F56914"/>
    <w:rsid w:val="00F633D5"/>
    <w:rsid w:val="00F72225"/>
    <w:rsid w:val="00F756E2"/>
    <w:rsid w:val="00F82932"/>
    <w:rsid w:val="00F82E3F"/>
    <w:rsid w:val="00F91476"/>
    <w:rsid w:val="00F95D96"/>
    <w:rsid w:val="00FA1C25"/>
    <w:rsid w:val="00FC7F59"/>
    <w:rsid w:val="00FF7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6D79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622E17"/>
    <w:pPr>
      <w:ind w:left="720"/>
      <w:contextualSpacing/>
    </w:pPr>
  </w:style>
  <w:style w:type="paragraph" w:styleId="NoSpacing">
    <w:name w:val="No Spacing"/>
    <w:uiPriority w:val="1"/>
    <w:qFormat/>
    <w:rsid w:val="00AD7B54"/>
    <w:pPr>
      <w:spacing w:after="0" w:line="240" w:lineRule="auto"/>
    </w:pPr>
    <w:rPr>
      <w:rFonts w:asciiTheme="minorHAnsi" w:eastAsiaTheme="minorHAnsi" w:hAnsiTheme="minorHAnsi" w:cstheme="minorBidi"/>
      <w:sz w:val="22"/>
      <w:szCs w:val="22"/>
      <w:lang w:eastAsia="en-US"/>
    </w:rPr>
  </w:style>
  <w:style w:type="paragraph" w:customStyle="1" w:styleId="TableParagraph">
    <w:name w:val="Table Paragraph"/>
    <w:basedOn w:val="Normal"/>
    <w:uiPriority w:val="1"/>
    <w:qFormat/>
    <w:rsid w:val="000B4ED6"/>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character" w:customStyle="1" w:styleId="Heading1Char">
    <w:name w:val="Heading 1 Char"/>
    <w:basedOn w:val="DefaultParagraphFont"/>
    <w:link w:val="Heading1"/>
    <w:uiPriority w:val="9"/>
    <w:rsid w:val="006D79F7"/>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920022732">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02437573">
      <w:bodyDiv w:val="1"/>
      <w:marLeft w:val="0"/>
      <w:marRight w:val="0"/>
      <w:marTop w:val="0"/>
      <w:marBottom w:val="0"/>
      <w:divBdr>
        <w:top w:val="none" w:sz="0" w:space="0" w:color="auto"/>
        <w:left w:val="none" w:sz="0" w:space="0" w:color="auto"/>
        <w:bottom w:val="none" w:sz="0" w:space="0" w:color="auto"/>
        <w:right w:val="none" w:sz="0" w:space="0" w:color="auto"/>
      </w:divBdr>
    </w:div>
    <w:div w:id="21015657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RVPSRJS5WCQE-2145357039-1380</_dlc_DocId>
    <_dlc_DocIdUrl xmlns="17a39593-945a-4813-81bf-1728cf9e5038">
      <Url>https://stpeterscatholicschool.sharepoint.com/sites/StaffShared/_layouts/15/DocIdRedir.aspx?ID=RVPSRJS5WCQE-2145357039-1380</Url>
      <Description>RVPSRJS5WCQE-2145357039-1380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E500DE-4B73-44D8-B18F-CA12FE1525B6}"/>
</file>

<file path=customXml/itemProps2.xml><?xml version="1.0" encoding="utf-8"?>
<ds:datastoreItem xmlns:ds="http://schemas.openxmlformats.org/officeDocument/2006/customXml" ds:itemID="{71F4AB2A-6B97-453F-A659-489D952730BC}">
  <ds:schemaRefs>
    <ds:schemaRef ds:uri="http://purl.org/dc/terms/"/>
    <ds:schemaRef ds:uri="b718aa60-7cf0-45e3-8d89-7c676556ebc7"/>
    <ds:schemaRef ds:uri="http://schemas.microsoft.com/office/infopath/2007/PartnerControls"/>
    <ds:schemaRef ds:uri="http://schemas.microsoft.com/office/2006/documentManagement/types"/>
    <ds:schemaRef ds:uri="http://purl.org/dc/dcmitype/"/>
    <ds:schemaRef ds:uri="http://purl.org/dc/elements/1.1/"/>
    <ds:schemaRef ds:uri="08a7a620-1b9e-4cce-ad96-bf32b0c997f5"/>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91F4056-A174-419A-B98E-F5F4A8AB059C}">
  <ds:schemaRefs>
    <ds:schemaRef ds:uri="http://schemas.microsoft.com/sharepoint/v3/contenttype/forms"/>
  </ds:schemaRefs>
</ds:datastoreItem>
</file>

<file path=customXml/itemProps4.xml><?xml version="1.0" encoding="utf-8"?>
<ds:datastoreItem xmlns:ds="http://schemas.openxmlformats.org/officeDocument/2006/customXml" ds:itemID="{9015E7F6-8150-4C66-8812-5FD051F5878B}">
  <ds:schemaRefs>
    <ds:schemaRef ds:uri="http://schemas.openxmlformats.org/officeDocument/2006/bibliography"/>
  </ds:schemaRefs>
</ds:datastoreItem>
</file>

<file path=customXml/itemProps5.xml><?xml version="1.0" encoding="utf-8"?>
<ds:datastoreItem xmlns:ds="http://schemas.openxmlformats.org/officeDocument/2006/customXml" ds:itemID="{CC2C0BE5-F355-4ED9-A1FA-3BD39C9B40A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0</TotalTime>
  <Pages>3</Pages>
  <Words>1367</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2</cp:revision>
  <dcterms:created xsi:type="dcterms:W3CDTF">2024-10-22T10:44:00Z</dcterms:created>
  <dcterms:modified xsi:type="dcterms:W3CDTF">2024-10-22T10:44:00Z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23800</vt:r8>
  </property>
  <property fmtid="{D5CDD505-2E9C-101B-9397-08002B2CF9AE}" pid="4" name="_dlc_DocIdItemGuid">
    <vt:lpwstr>f0cc8d63-1c6f-4ff6-8a14-48cdc58c4a85</vt:lpwstr>
  </property>
  <property fmtid="{D5CDD505-2E9C-101B-9397-08002B2CF9AE}" pid="5" name="MediaServiceImageTags">
    <vt:lpwstr/>
  </property>
</Properties>
</file>